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F6DF2" w14:textId="77777777" w:rsidR="005E249A" w:rsidRPr="00E93E82" w:rsidRDefault="00E72D03" w:rsidP="00595F05">
      <w:pPr>
        <w:pStyle w:val="Kop1"/>
        <w:sectPr w:rsidR="005E249A" w:rsidRPr="00E93E82" w:rsidSect="00936E4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440" w:right="1077" w:bottom="1440" w:left="1077" w:header="2608" w:footer="680" w:gutter="0"/>
          <w:cols w:num="2" w:space="708"/>
          <w:titlePg/>
          <w:docGrid w:linePitch="299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747085B6" wp14:editId="1BC68CC2">
                <wp:simplePos x="0" y="0"/>
                <wp:positionH relativeFrom="column">
                  <wp:posOffset>4157345</wp:posOffset>
                </wp:positionH>
                <wp:positionV relativeFrom="paragraph">
                  <wp:posOffset>-619125</wp:posOffset>
                </wp:positionV>
                <wp:extent cx="6122035" cy="38290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035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39793" w14:textId="77777777" w:rsidR="00E72D03" w:rsidRDefault="001A4C6C" w:rsidP="00781F96">
                            <w:pPr>
                              <w:pStyle w:val="Kop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8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november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2024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nummer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085B6" id="Tekstvak 4" o:spid="_x0000_s1026" style="position:absolute;margin-left:327.35pt;margin-top:-48.75pt;width:482.05pt;height:3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" filled="f" stroked="f" strokeweight=".5pt">
                <v:textbox>
                  <w:txbxContent>
                    <w:p w14:paraId="2B939793" w14:textId="77777777" w:rsidR="00E72D03" w:rsidRDefault="001A4C6C" w:rsidP="00781F96">
                      <w:pPr>
                        <w:pStyle w:val="Kop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8 </w:t>
                      </w:r>
                      <w:proofErr w:type="spellStart"/>
                      <w:r>
                        <w:rPr>
                          <w:lang w:val="en-US"/>
                        </w:rPr>
                        <w:t>november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2024 </w:t>
                      </w:r>
                      <w:proofErr w:type="spellStart"/>
                      <w:r>
                        <w:rPr>
                          <w:lang w:val="en-US"/>
                        </w:rPr>
                        <w:t>nummer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36E4D">
        <w:softHyphen/>
      </w:r>
    </w:p>
    <w:p w14:paraId="0B42F8B0" w14:textId="77777777" w:rsidR="00E643FD" w:rsidRPr="00595F05" w:rsidRDefault="00E643FD" w:rsidP="00595F05">
      <w:pPr>
        <w:pStyle w:val="Kop1"/>
      </w:pPr>
      <w:r w:rsidRPr="00595F05">
        <w:t xml:space="preserve">Beste Ouders/Verzorgers </w:t>
      </w:r>
      <w:r w:rsidRPr="00595F05">
        <w:br/>
        <w:t>en leerlingen,</w:t>
      </w:r>
      <w:r w:rsidR="00FF1E98" w:rsidRPr="00595F05">
        <w:br/>
      </w:r>
    </w:p>
    <w:p w14:paraId="46CEAD44" w14:textId="27054B93" w:rsidR="00D93B66" w:rsidRPr="00527691" w:rsidRDefault="002A7B6E" w:rsidP="003832D8">
      <w:pPr>
        <w:pStyle w:val="Geenafstand"/>
        <w:rPr>
          <w:rFonts w:ascii="Open Sans Light" w:eastAsia="Open Sans Light" w:hAnsi="Open Sans Light" w:cs="Open Sans Light"/>
          <w:lang w:val="nl-NL"/>
        </w:rPr>
      </w:pPr>
      <w:r w:rsidRPr="1961956C">
        <w:rPr>
          <w:rFonts w:ascii="Open Sans Light" w:eastAsia="Open Sans Light" w:hAnsi="Open Sans Light" w:cs="Open Sans Light"/>
          <w:lang w:val="nl-NL"/>
        </w:rPr>
        <w:t xml:space="preserve">We hopen dat u en de leerlingen een fijne </w:t>
      </w:r>
      <w:r w:rsidR="03519CFB" w:rsidRPr="1961956C">
        <w:rPr>
          <w:rFonts w:ascii="Open Sans Light" w:eastAsia="Open Sans Light" w:hAnsi="Open Sans Light" w:cs="Open Sans Light"/>
          <w:lang w:val="nl-NL"/>
        </w:rPr>
        <w:t>herfst</w:t>
      </w:r>
      <w:r w:rsidRPr="1961956C">
        <w:rPr>
          <w:rFonts w:ascii="Open Sans Light" w:eastAsia="Open Sans Light" w:hAnsi="Open Sans Light" w:cs="Open Sans Light"/>
          <w:lang w:val="nl-NL"/>
        </w:rPr>
        <w:t xml:space="preserve">vakantie hebben gehad. </w:t>
      </w:r>
    </w:p>
    <w:p w14:paraId="7BDEB9C9" w14:textId="1EB40538" w:rsidR="63B619B9" w:rsidRPr="00527691" w:rsidRDefault="63B619B9" w:rsidP="15475E57">
      <w:pPr>
        <w:pStyle w:val="Geenafstand"/>
        <w:rPr>
          <w:rFonts w:ascii="Open Sans Light" w:eastAsia="Open Sans Light" w:hAnsi="Open Sans Light" w:cs="Open Sans Light"/>
          <w:lang w:val="nl-NL"/>
        </w:rPr>
      </w:pPr>
      <w:r w:rsidRPr="1961956C">
        <w:rPr>
          <w:rFonts w:ascii="Open Sans Light" w:eastAsia="Open Sans Light" w:hAnsi="Open Sans Light" w:cs="Open Sans Light"/>
          <w:lang w:val="nl-NL"/>
        </w:rPr>
        <w:t>Hierbij ontvangt u de tweede nieuwsbrief van dit schooljaar.</w:t>
      </w:r>
    </w:p>
    <w:p w14:paraId="68127667" w14:textId="78182E12" w:rsidR="002A7B6E" w:rsidRDefault="002A7B6E" w:rsidP="003832D8">
      <w:pPr>
        <w:pStyle w:val="Geenafstand"/>
        <w:rPr>
          <w:lang w:val="nl-NL"/>
        </w:rPr>
      </w:pPr>
    </w:p>
    <w:p w14:paraId="6161247D" w14:textId="301A9AF4" w:rsidR="004276C5" w:rsidRDefault="005D2CFC" w:rsidP="005D2CFC">
      <w:pPr>
        <w:pStyle w:val="Kop2"/>
      </w:pPr>
      <w:r>
        <w:t>Thee- en tentoonstelling</w:t>
      </w:r>
    </w:p>
    <w:p w14:paraId="3AFB62A0" w14:textId="7A4868FA" w:rsidR="00780B87" w:rsidRDefault="4FA5A1EC" w:rsidP="7BFE2AD1">
      <w:pPr>
        <w:spacing w:after="160" w:line="257" w:lineRule="auto"/>
        <w:rPr>
          <w:rFonts w:ascii="Open Sans Light" w:eastAsia="Open Sans Light" w:hAnsi="Open Sans Light" w:cs="Open Sans Light"/>
          <w:szCs w:val="20"/>
        </w:rPr>
      </w:pPr>
      <w:r w:rsidRPr="3D83FBC3">
        <w:rPr>
          <w:rFonts w:ascii="Open Sans Light" w:eastAsia="Open Sans Light" w:hAnsi="Open Sans Light" w:cs="Open Sans Light"/>
          <w:szCs w:val="20"/>
        </w:rPr>
        <w:t xml:space="preserve">Wij kijken terug op een geslaagde Thee &amp; Tentoonstelling. Er was een grote opkomst en wij zagen trotse leerlingen die enthousiast onze school aan hun familieleden lieten zien. In </w:t>
      </w:r>
      <w:r w:rsidR="6502D42D" w:rsidRPr="3D83FBC3">
        <w:rPr>
          <w:rFonts w:ascii="Open Sans Light" w:eastAsia="Open Sans Light" w:hAnsi="Open Sans Light" w:cs="Open Sans Light"/>
          <w:szCs w:val="20"/>
        </w:rPr>
        <w:t>iedere klas</w:t>
      </w:r>
      <w:r w:rsidRPr="3D83FBC3">
        <w:rPr>
          <w:rFonts w:ascii="Open Sans Light" w:eastAsia="Open Sans Light" w:hAnsi="Open Sans Light" w:cs="Open Sans Light"/>
          <w:szCs w:val="20"/>
        </w:rPr>
        <w:t xml:space="preserve"> waren er samenwerkingsoefeningen te doen en mooie kunstwerken te </w:t>
      </w:r>
      <w:r w:rsidR="4BC5CD06" w:rsidRPr="3D83FBC3">
        <w:rPr>
          <w:rFonts w:ascii="Open Sans Light" w:eastAsia="Open Sans Light" w:hAnsi="Open Sans Light" w:cs="Open Sans Light"/>
          <w:szCs w:val="20"/>
        </w:rPr>
        <w:t xml:space="preserve">bewonderen </w:t>
      </w:r>
      <w:r w:rsidRPr="3D83FBC3">
        <w:rPr>
          <w:rFonts w:ascii="Open Sans Light" w:eastAsia="Open Sans Light" w:hAnsi="Open Sans Light" w:cs="Open Sans Light"/>
          <w:szCs w:val="20"/>
        </w:rPr>
        <w:t xml:space="preserve">die de leerlingen gemaakt hadden. </w:t>
      </w:r>
      <w:r w:rsidR="5A42F294" w:rsidRPr="3D83FBC3">
        <w:rPr>
          <w:rFonts w:ascii="Open Sans Light" w:eastAsia="Open Sans Light" w:hAnsi="Open Sans Light" w:cs="Open Sans Light"/>
          <w:szCs w:val="20"/>
        </w:rPr>
        <w:t xml:space="preserve">De leerlingen konden met hun volle stempelkaart naar de aula om </w:t>
      </w:r>
      <w:r w:rsidRPr="3D83FBC3">
        <w:rPr>
          <w:rFonts w:ascii="Open Sans Light" w:eastAsia="Open Sans Light" w:hAnsi="Open Sans Light" w:cs="Open Sans Light"/>
          <w:szCs w:val="20"/>
        </w:rPr>
        <w:t>daar</w:t>
      </w:r>
      <w:r w:rsidR="1564ABCA" w:rsidRPr="3D83FBC3">
        <w:rPr>
          <w:rFonts w:ascii="Open Sans Light" w:eastAsia="Open Sans Light" w:hAnsi="Open Sans Light" w:cs="Open Sans Light"/>
          <w:szCs w:val="20"/>
        </w:rPr>
        <w:t xml:space="preserve"> aan het rad te draaien en een leuke attentie in ontvangst te nemen.</w:t>
      </w:r>
      <w:r w:rsidRPr="3D83FBC3">
        <w:rPr>
          <w:rFonts w:ascii="Open Sans Light" w:eastAsia="Open Sans Light" w:hAnsi="Open Sans Light" w:cs="Open Sans Light"/>
          <w:szCs w:val="20"/>
        </w:rPr>
        <w:t xml:space="preserve"> </w:t>
      </w:r>
      <w:r w:rsidR="111CEC10" w:rsidRPr="3D83FBC3">
        <w:rPr>
          <w:rFonts w:ascii="Open Sans Light" w:eastAsia="Open Sans Light" w:hAnsi="Open Sans Light" w:cs="Open Sans Light"/>
          <w:szCs w:val="20"/>
        </w:rPr>
        <w:t xml:space="preserve">In de aula zagen wij </w:t>
      </w:r>
      <w:r w:rsidRPr="3D83FBC3">
        <w:rPr>
          <w:rFonts w:ascii="Open Sans Light" w:eastAsia="Open Sans Light" w:hAnsi="Open Sans Light" w:cs="Open Sans Light"/>
          <w:szCs w:val="20"/>
        </w:rPr>
        <w:t xml:space="preserve">ook ouders met elkaar in gesprek gaan, onder het genot van koffie, thee en een koekje. In de gymzaal </w:t>
      </w:r>
      <w:r w:rsidR="37272B86" w:rsidRPr="3D83FBC3">
        <w:rPr>
          <w:rFonts w:ascii="Open Sans Light" w:eastAsia="Open Sans Light" w:hAnsi="Open Sans Light" w:cs="Open Sans Light"/>
          <w:szCs w:val="20"/>
        </w:rPr>
        <w:t xml:space="preserve">was de boekenmarkt en </w:t>
      </w:r>
      <w:r w:rsidR="0F642C48" w:rsidRPr="3D83FBC3">
        <w:rPr>
          <w:rFonts w:ascii="Open Sans Light" w:eastAsia="Open Sans Light" w:hAnsi="Open Sans Light" w:cs="Open Sans Light"/>
          <w:szCs w:val="20"/>
        </w:rPr>
        <w:t>mocht</w:t>
      </w:r>
      <w:r w:rsidRPr="3D83FBC3">
        <w:rPr>
          <w:rFonts w:ascii="Open Sans Light" w:eastAsia="Open Sans Light" w:hAnsi="Open Sans Light" w:cs="Open Sans Light"/>
          <w:szCs w:val="20"/>
        </w:rPr>
        <w:t xml:space="preserve"> iedere leerling een boek naar zijn of haar zin </w:t>
      </w:r>
      <w:r w:rsidR="034CA55E" w:rsidRPr="3D83FBC3">
        <w:rPr>
          <w:rFonts w:ascii="Open Sans Light" w:eastAsia="Open Sans Light" w:hAnsi="Open Sans Light" w:cs="Open Sans Light"/>
          <w:szCs w:val="20"/>
        </w:rPr>
        <w:t xml:space="preserve">uitkiezen </w:t>
      </w:r>
      <w:r w:rsidRPr="3D83FBC3">
        <w:rPr>
          <w:rFonts w:ascii="Open Sans Light" w:eastAsia="Open Sans Light" w:hAnsi="Open Sans Light" w:cs="Open Sans Light"/>
          <w:szCs w:val="20"/>
        </w:rPr>
        <w:t>en ging daarmee blij naar huis.</w:t>
      </w:r>
    </w:p>
    <w:p w14:paraId="0B6793C2" w14:textId="67097347" w:rsidR="00780B87" w:rsidRDefault="08D4C2B2" w:rsidP="7BFE2AD1">
      <w:pPr>
        <w:spacing w:after="160" w:line="257" w:lineRule="auto"/>
        <w:rPr>
          <w:rFonts w:ascii="Open Sans Light" w:eastAsia="Open Sans Light" w:hAnsi="Open Sans Light" w:cs="Open Sans Light"/>
          <w:szCs w:val="20"/>
        </w:rPr>
      </w:pPr>
      <w:r w:rsidRPr="3D83FBC3">
        <w:rPr>
          <w:rFonts w:ascii="Open Sans Light" w:eastAsia="Open Sans Light" w:hAnsi="Open Sans Light" w:cs="Open Sans Light"/>
          <w:szCs w:val="20"/>
        </w:rPr>
        <w:t>Wij</w:t>
      </w:r>
      <w:r w:rsidR="4FA5A1EC" w:rsidRPr="3D83FBC3">
        <w:rPr>
          <w:rFonts w:ascii="Open Sans Light" w:eastAsia="Open Sans Light" w:hAnsi="Open Sans Light" w:cs="Open Sans Light"/>
          <w:szCs w:val="20"/>
        </w:rPr>
        <w:t xml:space="preserve"> hoorde</w:t>
      </w:r>
      <w:r w:rsidR="38CDBECB" w:rsidRPr="3D83FBC3">
        <w:rPr>
          <w:rFonts w:ascii="Open Sans Light" w:eastAsia="Open Sans Light" w:hAnsi="Open Sans Light" w:cs="Open Sans Light"/>
          <w:szCs w:val="20"/>
        </w:rPr>
        <w:t>n</w:t>
      </w:r>
      <w:r w:rsidR="4FA5A1EC" w:rsidRPr="3D83FBC3">
        <w:rPr>
          <w:rFonts w:ascii="Open Sans Light" w:eastAsia="Open Sans Light" w:hAnsi="Open Sans Light" w:cs="Open Sans Light"/>
          <w:szCs w:val="20"/>
        </w:rPr>
        <w:t xml:space="preserve"> mensen zeggen:</w:t>
      </w:r>
    </w:p>
    <w:p w14:paraId="409BE101" w14:textId="66689C4A" w:rsidR="00780B87" w:rsidRDefault="4FA5A1EC" w:rsidP="7BFE2AD1">
      <w:pPr>
        <w:pStyle w:val="Lijstalinea"/>
        <w:numPr>
          <w:ilvl w:val="0"/>
          <w:numId w:val="1"/>
        </w:numPr>
        <w:rPr>
          <w:rFonts w:ascii="Open Sans Light" w:eastAsia="Open Sans Light" w:hAnsi="Open Sans Light" w:cs="Open Sans Light"/>
          <w:color w:val="262626" w:themeColor="text1" w:themeTint="D9"/>
          <w:szCs w:val="20"/>
        </w:rPr>
      </w:pPr>
      <w:r w:rsidRPr="7BFE2AD1">
        <w:rPr>
          <w:rFonts w:ascii="Open Sans Light" w:eastAsia="Open Sans Light" w:hAnsi="Open Sans Light" w:cs="Open Sans Light"/>
          <w:color w:val="262626" w:themeColor="text1" w:themeTint="D9"/>
          <w:szCs w:val="20"/>
        </w:rPr>
        <w:t>‘Wat leuk dat jullie dit organiseren.’</w:t>
      </w:r>
    </w:p>
    <w:p w14:paraId="7DB1879D" w14:textId="58190F65" w:rsidR="00780B87" w:rsidRDefault="4FA5A1EC" w:rsidP="7BFE2AD1">
      <w:pPr>
        <w:pStyle w:val="Lijstalinea"/>
        <w:numPr>
          <w:ilvl w:val="0"/>
          <w:numId w:val="1"/>
        </w:numPr>
        <w:rPr>
          <w:rFonts w:ascii="Open Sans Light" w:eastAsia="Open Sans Light" w:hAnsi="Open Sans Light" w:cs="Open Sans Light"/>
          <w:color w:val="262626" w:themeColor="text1" w:themeTint="D9"/>
          <w:szCs w:val="20"/>
        </w:rPr>
      </w:pPr>
      <w:r w:rsidRPr="7BFE2AD1">
        <w:rPr>
          <w:rFonts w:ascii="Open Sans Light" w:eastAsia="Open Sans Light" w:hAnsi="Open Sans Light" w:cs="Open Sans Light"/>
          <w:color w:val="262626" w:themeColor="text1" w:themeTint="D9"/>
          <w:szCs w:val="20"/>
        </w:rPr>
        <w:t>‘’Wat ziet de school er gezellig uit.’</w:t>
      </w:r>
    </w:p>
    <w:p w14:paraId="20F9F643" w14:textId="3CF05360" w:rsidR="00780B87" w:rsidRDefault="4FA5A1EC" w:rsidP="7BFE2AD1">
      <w:pPr>
        <w:pStyle w:val="Lijstalinea"/>
        <w:numPr>
          <w:ilvl w:val="0"/>
          <w:numId w:val="1"/>
        </w:numPr>
        <w:rPr>
          <w:rFonts w:ascii="Open Sans Light" w:eastAsia="Open Sans Light" w:hAnsi="Open Sans Light" w:cs="Open Sans Light"/>
          <w:color w:val="262626" w:themeColor="text1" w:themeTint="D9"/>
          <w:szCs w:val="20"/>
        </w:rPr>
      </w:pPr>
      <w:r w:rsidRPr="7BFE2AD1">
        <w:rPr>
          <w:rFonts w:ascii="Open Sans Light" w:eastAsia="Open Sans Light" w:hAnsi="Open Sans Light" w:cs="Open Sans Light"/>
          <w:color w:val="262626" w:themeColor="text1" w:themeTint="D9"/>
          <w:szCs w:val="20"/>
        </w:rPr>
        <w:t>“Hier wordt ieder kind gezien.’</w:t>
      </w:r>
    </w:p>
    <w:p w14:paraId="090E2D60" w14:textId="0763B33D" w:rsidR="00780B87" w:rsidRDefault="4FA5A1EC" w:rsidP="7BFE2AD1">
      <w:pPr>
        <w:pStyle w:val="Lijstalinea"/>
        <w:numPr>
          <w:ilvl w:val="0"/>
          <w:numId w:val="1"/>
        </w:numPr>
        <w:rPr>
          <w:rFonts w:ascii="Open Sans Light" w:eastAsia="Open Sans Light" w:hAnsi="Open Sans Light" w:cs="Open Sans Light"/>
          <w:color w:val="262626" w:themeColor="text1" w:themeTint="D9"/>
          <w:szCs w:val="20"/>
        </w:rPr>
      </w:pPr>
      <w:r w:rsidRPr="7BFE2AD1">
        <w:rPr>
          <w:rFonts w:ascii="Open Sans Light" w:eastAsia="Open Sans Light" w:hAnsi="Open Sans Light" w:cs="Open Sans Light"/>
          <w:color w:val="262626" w:themeColor="text1" w:themeTint="D9"/>
          <w:szCs w:val="20"/>
        </w:rPr>
        <w:t>‘Ik snap wel dat mijn kind het hier leuk heeft op school’.</w:t>
      </w:r>
    </w:p>
    <w:p w14:paraId="539515B0" w14:textId="6043E43C" w:rsidR="00780B87" w:rsidRDefault="4FA5A1EC" w:rsidP="7BFE2AD1">
      <w:pPr>
        <w:pStyle w:val="Lijstalinea"/>
        <w:numPr>
          <w:ilvl w:val="0"/>
          <w:numId w:val="1"/>
        </w:numPr>
        <w:rPr>
          <w:rFonts w:ascii="Open Sans Light" w:eastAsia="Open Sans Light" w:hAnsi="Open Sans Light" w:cs="Open Sans Light"/>
          <w:color w:val="262626" w:themeColor="text1" w:themeTint="D9"/>
          <w:szCs w:val="20"/>
        </w:rPr>
      </w:pPr>
      <w:r w:rsidRPr="7BFE2AD1">
        <w:rPr>
          <w:rFonts w:ascii="Open Sans Light" w:eastAsia="Open Sans Light" w:hAnsi="Open Sans Light" w:cs="Open Sans Light"/>
          <w:color w:val="262626" w:themeColor="text1" w:themeTint="D9"/>
          <w:szCs w:val="20"/>
        </w:rPr>
        <w:t>‘Er hangt zoveel liefde in het lokaal, je voelt dat hier met liefde wordt gewerkt.’</w:t>
      </w:r>
    </w:p>
    <w:p w14:paraId="35A254CB" w14:textId="2F517A08" w:rsidR="00780B87" w:rsidRDefault="4FA5A1EC" w:rsidP="7BFE2AD1">
      <w:pPr>
        <w:pStyle w:val="Lijstalinea"/>
        <w:numPr>
          <w:ilvl w:val="0"/>
          <w:numId w:val="1"/>
        </w:numPr>
        <w:rPr>
          <w:rFonts w:ascii="Open Sans Light" w:eastAsia="Open Sans Light" w:hAnsi="Open Sans Light" w:cs="Open Sans Light"/>
          <w:color w:val="262626" w:themeColor="text1" w:themeTint="D9"/>
        </w:rPr>
      </w:pPr>
      <w:r w:rsidRPr="7BFE2AD1">
        <w:rPr>
          <w:rFonts w:ascii="Open Sans Light" w:eastAsia="Open Sans Light" w:hAnsi="Open Sans Light" w:cs="Open Sans Light"/>
          <w:color w:val="262626" w:themeColor="text1" w:themeTint="D9"/>
          <w:szCs w:val="20"/>
        </w:rPr>
        <w:t>‘Door de manier van werken hier op school, krijgen kinderen autonomie</w:t>
      </w:r>
      <w:r w:rsidRPr="3D83FBC3">
        <w:rPr>
          <w:rFonts w:ascii="Open Sans Light" w:eastAsia="Open Sans Light" w:hAnsi="Open Sans Light" w:cs="Open Sans Light"/>
          <w:color w:val="262626" w:themeColor="text1" w:themeTint="D9"/>
        </w:rPr>
        <w:t>.</w:t>
      </w:r>
    </w:p>
    <w:p w14:paraId="4A2F148B" w14:textId="704BE561" w:rsidR="604FE29D" w:rsidRDefault="604FE29D" w:rsidP="7AA77B92">
      <w:pPr>
        <w:rPr>
          <w:rFonts w:ascii="Open Sans Light" w:eastAsia="Open Sans Light" w:hAnsi="Open Sans Light" w:cs="Open Sans Light"/>
          <w:color w:val="262626" w:themeColor="text1" w:themeTint="D9"/>
        </w:rPr>
      </w:pPr>
    </w:p>
    <w:p w14:paraId="4D8CF53B" w14:textId="77777777" w:rsidR="00260EE6" w:rsidRDefault="00097DA1" w:rsidP="7AA77B92">
      <w:pPr>
        <w:rPr>
          <w:rFonts w:ascii="Open Sans Light" w:eastAsia="Open Sans Light" w:hAnsi="Open Sans Light" w:cs="Open Sans Light"/>
          <w:noProof/>
          <w:color w:val="262626" w:themeColor="text1" w:themeTint="D9"/>
        </w:rPr>
      </w:pPr>
      <w:r>
        <w:rPr>
          <w:rFonts w:ascii="Open Sans Light" w:eastAsia="Open Sans Light" w:hAnsi="Open Sans Light" w:cs="Open Sans Light"/>
          <w:noProof/>
          <w:color w:val="262626" w:themeColor="text1" w:themeTint="D9"/>
        </w:rPr>
        <w:drawing>
          <wp:inline distT="0" distB="0" distL="0" distR="0" wp14:anchorId="683992FE" wp14:editId="39B809D6">
            <wp:extent cx="1493044" cy="1990725"/>
            <wp:effectExtent l="0" t="0" r="0" b="0"/>
            <wp:docPr id="911987991" name="Afbeelding 2" descr="Afbeelding met kleding, persoon, handschrift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87991" name="Afbeelding 2" descr="Afbeelding met kleding, persoon, handschrift, tekst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98" cy="19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EE6">
        <w:rPr>
          <w:rFonts w:ascii="Open Sans Light" w:eastAsia="Open Sans Light" w:hAnsi="Open Sans Light" w:cs="Open Sans Light"/>
          <w:noProof/>
          <w:color w:val="262626" w:themeColor="text1" w:themeTint="D9"/>
        </w:rPr>
        <w:t xml:space="preserve"> </w:t>
      </w:r>
      <w:r w:rsidR="00260EE6">
        <w:rPr>
          <w:rFonts w:ascii="Open Sans Light" w:eastAsia="Open Sans Light" w:hAnsi="Open Sans Light" w:cs="Open Sans Light"/>
          <w:noProof/>
          <w:color w:val="262626" w:themeColor="text1" w:themeTint="D9"/>
        </w:rPr>
        <w:drawing>
          <wp:inline distT="0" distB="0" distL="0" distR="0" wp14:anchorId="0525FCEA" wp14:editId="69248966">
            <wp:extent cx="1303522" cy="1657350"/>
            <wp:effectExtent l="0" t="0" r="0" b="0"/>
            <wp:docPr id="53262137" name="Afbeelding 7" descr="Afbeelding met kleding, tekst, persoon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2137" name="Afbeelding 7" descr="Afbeelding met kleding, tekst, persoon, overdekt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087" cy="16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374A" w14:textId="77777777" w:rsidR="00260EE6" w:rsidRDefault="00260EE6" w:rsidP="7AA77B92">
      <w:pPr>
        <w:rPr>
          <w:rFonts w:ascii="Open Sans Light" w:eastAsia="Open Sans Light" w:hAnsi="Open Sans Light" w:cs="Open Sans Light"/>
          <w:noProof/>
          <w:color w:val="262626" w:themeColor="text1" w:themeTint="D9"/>
        </w:rPr>
      </w:pPr>
    </w:p>
    <w:p w14:paraId="099DC9CF" w14:textId="77777777" w:rsidR="00260EE6" w:rsidRDefault="00097DA1" w:rsidP="7AA77B92">
      <w:pPr>
        <w:rPr>
          <w:rFonts w:ascii="Open Sans Light" w:eastAsia="Open Sans Light" w:hAnsi="Open Sans Light" w:cs="Open Sans Light"/>
          <w:color w:val="262626" w:themeColor="text1" w:themeTint="D9"/>
        </w:rPr>
      </w:pPr>
      <w:r>
        <w:rPr>
          <w:rFonts w:ascii="Open Sans Light" w:eastAsia="Open Sans Light" w:hAnsi="Open Sans Light" w:cs="Open Sans Light"/>
          <w:noProof/>
          <w:color w:val="262626" w:themeColor="text1" w:themeTint="D9"/>
        </w:rPr>
        <w:drawing>
          <wp:inline distT="0" distB="0" distL="0" distR="0" wp14:anchorId="6B07174D" wp14:editId="0AFB637E">
            <wp:extent cx="1857375" cy="2476500"/>
            <wp:effectExtent l="0" t="0" r="9525" b="0"/>
            <wp:docPr id="1082220253" name="Afbeelding 3" descr="Afbeelding met meubels, tafel, overdekt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20253" name="Afbeelding 3" descr="Afbeelding met meubels, tafel, overdekt, kleding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107F" w14:textId="77777777" w:rsidR="00260EE6" w:rsidRDefault="00260EE6" w:rsidP="7AA77B92">
      <w:pPr>
        <w:rPr>
          <w:rFonts w:ascii="Open Sans Light" w:eastAsia="Open Sans Light" w:hAnsi="Open Sans Light" w:cs="Open Sans Light"/>
          <w:color w:val="262626" w:themeColor="text1" w:themeTint="D9"/>
        </w:rPr>
      </w:pPr>
    </w:p>
    <w:p w14:paraId="461688D9" w14:textId="0553CB04" w:rsidR="00260EE6" w:rsidRDefault="00097DA1" w:rsidP="7AA77B92">
      <w:pPr>
        <w:rPr>
          <w:rFonts w:ascii="Open Sans Light" w:eastAsia="Open Sans Light" w:hAnsi="Open Sans Light" w:cs="Open Sans Light"/>
          <w:color w:val="262626" w:themeColor="text1" w:themeTint="D9"/>
        </w:rPr>
      </w:pPr>
      <w:r>
        <w:rPr>
          <w:rFonts w:ascii="Open Sans Light" w:eastAsia="Open Sans Light" w:hAnsi="Open Sans Light" w:cs="Open Sans Light"/>
          <w:noProof/>
          <w:color w:val="262626" w:themeColor="text1" w:themeTint="D9"/>
        </w:rPr>
        <w:drawing>
          <wp:inline distT="0" distB="0" distL="0" distR="0" wp14:anchorId="3B22E22E" wp14:editId="19A5DC26">
            <wp:extent cx="2219325" cy="1667928"/>
            <wp:effectExtent l="0" t="0" r="0" b="8890"/>
            <wp:docPr id="97993288" name="Afbeelding 4" descr="Afbeelding met plafond, overdekt, vloer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3288" name="Afbeelding 4" descr="Afbeelding met plafond, overdekt, vloer, gebouw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73" cy="167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 Light" w:eastAsia="Open Sans Light" w:hAnsi="Open Sans Light" w:cs="Open Sans Light"/>
          <w:noProof/>
          <w:color w:val="262626" w:themeColor="text1" w:themeTint="D9"/>
        </w:rPr>
        <w:lastRenderedPageBreak/>
        <w:drawing>
          <wp:inline distT="0" distB="0" distL="0" distR="0" wp14:anchorId="6800F4BC" wp14:editId="69A5D33E">
            <wp:extent cx="2038350" cy="2717800"/>
            <wp:effectExtent l="0" t="0" r="0" b="6350"/>
            <wp:docPr id="1319148535" name="Afbeelding 5" descr="Afbeelding met kleding, persoon, schoeisel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48535" name="Afbeelding 5" descr="Afbeelding met kleding, persoon, schoeisel, person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54" cy="271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FB4B" w14:textId="77777777" w:rsidR="00260EE6" w:rsidRDefault="00260EE6" w:rsidP="7AA77B92">
      <w:pPr>
        <w:rPr>
          <w:rFonts w:ascii="Open Sans Light" w:eastAsia="Open Sans Light" w:hAnsi="Open Sans Light" w:cs="Open Sans Light"/>
          <w:color w:val="262626" w:themeColor="text1" w:themeTint="D9"/>
        </w:rPr>
      </w:pPr>
    </w:p>
    <w:p w14:paraId="7611C561" w14:textId="05B9DB16" w:rsidR="00984E2C" w:rsidRDefault="00097DA1" w:rsidP="7AA77B92">
      <w:pPr>
        <w:rPr>
          <w:rFonts w:ascii="Open Sans Light" w:eastAsia="Open Sans Light" w:hAnsi="Open Sans Light" w:cs="Open Sans Light"/>
          <w:color w:val="262626" w:themeColor="text1" w:themeTint="D9"/>
        </w:rPr>
      </w:pPr>
      <w:r>
        <w:rPr>
          <w:rFonts w:ascii="Open Sans Light" w:eastAsia="Open Sans Light" w:hAnsi="Open Sans Light" w:cs="Open Sans Light"/>
          <w:noProof/>
          <w:color w:val="262626" w:themeColor="text1" w:themeTint="D9"/>
        </w:rPr>
        <w:drawing>
          <wp:inline distT="0" distB="0" distL="0" distR="0" wp14:anchorId="08430D19" wp14:editId="4EB4B613">
            <wp:extent cx="2019300" cy="2686597"/>
            <wp:effectExtent l="0" t="0" r="0" b="0"/>
            <wp:docPr id="202044537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45372" name="Afbeelding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03" cy="269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FCE2" w14:textId="77777777" w:rsidR="00984E2C" w:rsidRDefault="00984E2C" w:rsidP="7AA77B92">
      <w:pPr>
        <w:rPr>
          <w:rFonts w:ascii="Open Sans Light" w:eastAsia="Open Sans Light" w:hAnsi="Open Sans Light" w:cs="Open Sans Light"/>
          <w:color w:val="262626" w:themeColor="text1" w:themeTint="D9"/>
        </w:rPr>
      </w:pPr>
    </w:p>
    <w:p w14:paraId="4269F11F" w14:textId="274B2011" w:rsidR="68B19E36" w:rsidRDefault="68B19E36" w:rsidP="6FBB6502">
      <w:pPr>
        <w:pStyle w:val="Kop2"/>
        <w:rPr>
          <w:rFonts w:ascii="Open Sans Light" w:eastAsia="Open Sans Light" w:hAnsi="Open Sans Light" w:cs="Open Sans Light"/>
          <w:color w:val="262626" w:themeColor="text1" w:themeTint="D9"/>
        </w:rPr>
      </w:pPr>
      <w:r>
        <w:t>Kinderboekenweek</w:t>
      </w:r>
    </w:p>
    <w:p w14:paraId="3D36AAB1" w14:textId="275E36F7" w:rsidR="381B7E6A" w:rsidRDefault="68B19E36" w:rsidP="381B7E6A">
      <w:pPr>
        <w:rPr>
          <w:rFonts w:ascii="Open Sans Light" w:eastAsia="Open Sans Light" w:hAnsi="Open Sans Light" w:cs="Open Sans Light"/>
          <w:color w:val="262626" w:themeColor="text1" w:themeTint="D9"/>
        </w:rPr>
      </w:pPr>
      <w:r w:rsidRPr="700A6A15">
        <w:rPr>
          <w:rFonts w:ascii="Open Sans Light" w:eastAsia="Open Sans Light" w:hAnsi="Open Sans Light" w:cs="Open Sans Light"/>
          <w:color w:val="262626" w:themeColor="text1" w:themeTint="D9"/>
        </w:rPr>
        <w:t xml:space="preserve">Tijdens de Kinderboekenweek was het thema </w:t>
      </w:r>
      <w:r w:rsidRPr="42FC599A">
        <w:rPr>
          <w:rFonts w:ascii="Open Sans Light" w:eastAsia="Open Sans Light" w:hAnsi="Open Sans Light" w:cs="Open Sans Light"/>
          <w:color w:val="262626" w:themeColor="text1" w:themeTint="D9"/>
        </w:rPr>
        <w:t>Lekker eigenwijs.</w:t>
      </w:r>
      <w:r w:rsidRPr="52B6AF5E">
        <w:rPr>
          <w:rFonts w:ascii="Open Sans Light" w:eastAsia="Open Sans Light" w:hAnsi="Open Sans Light" w:cs="Open Sans Light"/>
          <w:color w:val="262626" w:themeColor="text1" w:themeTint="D9"/>
        </w:rPr>
        <w:t xml:space="preserve"> </w:t>
      </w:r>
      <w:r w:rsidRPr="5E2E6F6A">
        <w:rPr>
          <w:rFonts w:ascii="Open Sans Light" w:eastAsia="Open Sans Light" w:hAnsi="Open Sans Light" w:cs="Open Sans Light"/>
          <w:color w:val="262626" w:themeColor="text1" w:themeTint="D9"/>
        </w:rPr>
        <w:t xml:space="preserve">In alle groepen is </w:t>
      </w:r>
      <w:r w:rsidR="0A2CA73A" w:rsidRPr="060BEE7C">
        <w:rPr>
          <w:rFonts w:ascii="Open Sans Light" w:eastAsia="Open Sans Light" w:hAnsi="Open Sans Light" w:cs="Open Sans Light"/>
          <w:color w:val="262626" w:themeColor="text1" w:themeTint="D9"/>
        </w:rPr>
        <w:t xml:space="preserve">extra </w:t>
      </w:r>
      <w:r w:rsidRPr="5E2E6F6A">
        <w:rPr>
          <w:rFonts w:ascii="Open Sans Light" w:eastAsia="Open Sans Light" w:hAnsi="Open Sans Light" w:cs="Open Sans Light"/>
          <w:color w:val="262626" w:themeColor="text1" w:themeTint="D9"/>
        </w:rPr>
        <w:t xml:space="preserve">aandacht </w:t>
      </w:r>
      <w:r w:rsidRPr="70399447">
        <w:rPr>
          <w:rFonts w:ascii="Open Sans Light" w:eastAsia="Open Sans Light" w:hAnsi="Open Sans Light" w:cs="Open Sans Light"/>
          <w:color w:val="262626" w:themeColor="text1" w:themeTint="D9"/>
        </w:rPr>
        <w:t xml:space="preserve">geweest voor </w:t>
      </w:r>
      <w:r w:rsidRPr="2E61EDAF">
        <w:rPr>
          <w:rFonts w:ascii="Open Sans Light" w:eastAsia="Open Sans Light" w:hAnsi="Open Sans Light" w:cs="Open Sans Light"/>
          <w:color w:val="262626" w:themeColor="text1" w:themeTint="D9"/>
        </w:rPr>
        <w:t xml:space="preserve">activiteiten </w:t>
      </w:r>
      <w:r w:rsidR="3B26F483" w:rsidRPr="7AE78654">
        <w:rPr>
          <w:rFonts w:ascii="Open Sans Light" w:eastAsia="Open Sans Light" w:hAnsi="Open Sans Light" w:cs="Open Sans Light"/>
          <w:color w:val="262626" w:themeColor="text1" w:themeTint="D9"/>
        </w:rPr>
        <w:t xml:space="preserve">rondom </w:t>
      </w:r>
      <w:r w:rsidR="3B26F483" w:rsidRPr="6D877EF1">
        <w:rPr>
          <w:rFonts w:ascii="Open Sans Light" w:eastAsia="Open Sans Light" w:hAnsi="Open Sans Light" w:cs="Open Sans Light"/>
          <w:color w:val="262626" w:themeColor="text1" w:themeTint="D9"/>
        </w:rPr>
        <w:t>lezen</w:t>
      </w:r>
      <w:r w:rsidR="75B1FADA" w:rsidRPr="060BEE7C">
        <w:rPr>
          <w:rFonts w:ascii="Open Sans Light" w:eastAsia="Open Sans Light" w:hAnsi="Open Sans Light" w:cs="Open Sans Light"/>
          <w:color w:val="262626" w:themeColor="text1" w:themeTint="D9"/>
        </w:rPr>
        <w:t xml:space="preserve"> </w:t>
      </w:r>
      <w:r w:rsidR="659B729A" w:rsidRPr="77F71D1C">
        <w:rPr>
          <w:rFonts w:ascii="Open Sans Light" w:eastAsia="Open Sans Light" w:hAnsi="Open Sans Light" w:cs="Open Sans Light"/>
          <w:color w:val="262626" w:themeColor="text1" w:themeTint="D9"/>
        </w:rPr>
        <w:t>en gedichten</w:t>
      </w:r>
      <w:r w:rsidR="659B729A" w:rsidRPr="641793D2">
        <w:rPr>
          <w:rFonts w:ascii="Open Sans Light" w:eastAsia="Open Sans Light" w:hAnsi="Open Sans Light" w:cs="Open Sans Light"/>
          <w:color w:val="262626" w:themeColor="text1" w:themeTint="D9"/>
        </w:rPr>
        <w:t>.</w:t>
      </w:r>
      <w:r w:rsidR="75B1FADA" w:rsidRPr="77F71D1C">
        <w:rPr>
          <w:rFonts w:ascii="Open Sans Light" w:eastAsia="Open Sans Light" w:hAnsi="Open Sans Light" w:cs="Open Sans Light"/>
          <w:color w:val="262626" w:themeColor="text1" w:themeTint="D9"/>
        </w:rPr>
        <w:t xml:space="preserve"> </w:t>
      </w:r>
      <w:r w:rsidR="2AA52264" w:rsidRPr="6FBB6502">
        <w:rPr>
          <w:rFonts w:ascii="Open Sans Light" w:eastAsia="Open Sans Light" w:hAnsi="Open Sans Light" w:cs="Open Sans Light"/>
          <w:color w:val="262626" w:themeColor="text1" w:themeTint="D9"/>
        </w:rPr>
        <w:t xml:space="preserve">Voor de onder- en </w:t>
      </w:r>
      <w:r w:rsidR="2AA52264" w:rsidRPr="1B26CB3A">
        <w:rPr>
          <w:rFonts w:ascii="Open Sans Light" w:eastAsia="Open Sans Light" w:hAnsi="Open Sans Light" w:cs="Open Sans Light"/>
          <w:color w:val="262626" w:themeColor="text1" w:themeTint="D9"/>
        </w:rPr>
        <w:t>bovenbouw</w:t>
      </w:r>
      <w:r w:rsidR="2AA52264" w:rsidRPr="6FBB6502">
        <w:rPr>
          <w:rFonts w:ascii="Open Sans Light" w:eastAsia="Open Sans Light" w:hAnsi="Open Sans Light" w:cs="Open Sans Light"/>
          <w:color w:val="262626" w:themeColor="text1" w:themeTint="D9"/>
        </w:rPr>
        <w:t xml:space="preserve"> was er een opening in de aula</w:t>
      </w:r>
      <w:r w:rsidR="1F6A5EFD" w:rsidRPr="21D7522B">
        <w:rPr>
          <w:rFonts w:ascii="Open Sans Light" w:eastAsia="Open Sans Light" w:hAnsi="Open Sans Light" w:cs="Open Sans Light"/>
          <w:color w:val="262626" w:themeColor="text1" w:themeTint="D9"/>
        </w:rPr>
        <w:t>.</w:t>
      </w:r>
      <w:r w:rsidR="2AA52264" w:rsidRPr="6FBB6502">
        <w:rPr>
          <w:rFonts w:ascii="Open Sans Light" w:eastAsia="Open Sans Light" w:hAnsi="Open Sans Light" w:cs="Open Sans Light"/>
          <w:color w:val="262626" w:themeColor="text1" w:themeTint="D9"/>
        </w:rPr>
        <w:t xml:space="preserve"> </w:t>
      </w:r>
      <w:r w:rsidR="75B1FADA" w:rsidRPr="336B4A85">
        <w:rPr>
          <w:rFonts w:ascii="Open Sans Light" w:eastAsia="Open Sans Light" w:hAnsi="Open Sans Light" w:cs="Open Sans Light"/>
          <w:color w:val="262626" w:themeColor="text1" w:themeTint="D9"/>
        </w:rPr>
        <w:t>Er zijn groepen naar</w:t>
      </w:r>
      <w:r w:rsidR="75B1FADA" w:rsidRPr="044B12B9">
        <w:rPr>
          <w:rFonts w:ascii="Open Sans Light" w:eastAsia="Open Sans Light" w:hAnsi="Open Sans Light" w:cs="Open Sans Light"/>
          <w:color w:val="262626" w:themeColor="text1" w:themeTint="D9"/>
        </w:rPr>
        <w:t xml:space="preserve"> </w:t>
      </w:r>
      <w:r w:rsidR="75B1FADA" w:rsidRPr="147DBA68">
        <w:rPr>
          <w:rFonts w:ascii="Open Sans Light" w:eastAsia="Open Sans Light" w:hAnsi="Open Sans Light" w:cs="Open Sans Light"/>
          <w:color w:val="262626" w:themeColor="text1" w:themeTint="D9"/>
        </w:rPr>
        <w:t xml:space="preserve">Bibliotheek Het </w:t>
      </w:r>
      <w:proofErr w:type="spellStart"/>
      <w:r w:rsidR="75B1FADA" w:rsidRPr="239B6C01">
        <w:rPr>
          <w:rFonts w:ascii="Open Sans Light" w:eastAsia="Open Sans Light" w:hAnsi="Open Sans Light" w:cs="Open Sans Light"/>
          <w:color w:val="262626" w:themeColor="text1" w:themeTint="D9"/>
        </w:rPr>
        <w:t>Eemhuis</w:t>
      </w:r>
      <w:proofErr w:type="spellEnd"/>
      <w:r w:rsidR="75B1FADA" w:rsidRPr="239B6C01">
        <w:rPr>
          <w:rFonts w:ascii="Open Sans Light" w:eastAsia="Open Sans Light" w:hAnsi="Open Sans Light" w:cs="Open Sans Light"/>
          <w:color w:val="262626" w:themeColor="text1" w:themeTint="D9"/>
        </w:rPr>
        <w:t xml:space="preserve"> geweest en </w:t>
      </w:r>
      <w:r w:rsidR="75B1FADA" w:rsidRPr="1DFAD0C6">
        <w:rPr>
          <w:rFonts w:ascii="Open Sans Light" w:eastAsia="Open Sans Light" w:hAnsi="Open Sans Light" w:cs="Open Sans Light"/>
          <w:color w:val="262626" w:themeColor="text1" w:themeTint="D9"/>
        </w:rPr>
        <w:t xml:space="preserve">hebben </w:t>
      </w:r>
      <w:r w:rsidR="75B1FADA" w:rsidRPr="69AFB65A">
        <w:rPr>
          <w:rFonts w:ascii="Open Sans Light" w:eastAsia="Open Sans Light" w:hAnsi="Open Sans Light" w:cs="Open Sans Light"/>
          <w:color w:val="262626" w:themeColor="text1" w:themeTint="D9"/>
        </w:rPr>
        <w:t>daar</w:t>
      </w:r>
      <w:r w:rsidR="75B1FADA" w:rsidRPr="1DFAD0C6">
        <w:rPr>
          <w:rFonts w:ascii="Open Sans Light" w:eastAsia="Open Sans Light" w:hAnsi="Open Sans Light" w:cs="Open Sans Light"/>
          <w:color w:val="262626" w:themeColor="text1" w:themeTint="D9"/>
        </w:rPr>
        <w:t xml:space="preserve"> een </w:t>
      </w:r>
      <w:r w:rsidR="75B1FADA" w:rsidRPr="4F1F7181">
        <w:rPr>
          <w:rFonts w:ascii="Open Sans Light" w:eastAsia="Open Sans Light" w:hAnsi="Open Sans Light" w:cs="Open Sans Light"/>
          <w:color w:val="262626" w:themeColor="text1" w:themeTint="D9"/>
        </w:rPr>
        <w:t xml:space="preserve">kinderboekenschrijver </w:t>
      </w:r>
      <w:r w:rsidR="75B1FADA" w:rsidRPr="035C711A">
        <w:rPr>
          <w:rFonts w:ascii="Open Sans Light" w:eastAsia="Open Sans Light" w:hAnsi="Open Sans Light" w:cs="Open Sans Light"/>
          <w:color w:val="262626" w:themeColor="text1" w:themeTint="D9"/>
        </w:rPr>
        <w:t>ontmoet</w:t>
      </w:r>
      <w:r w:rsidR="75B1FADA" w:rsidRPr="26BBC970">
        <w:rPr>
          <w:rFonts w:ascii="Open Sans Light" w:eastAsia="Open Sans Light" w:hAnsi="Open Sans Light" w:cs="Open Sans Light"/>
          <w:color w:val="262626" w:themeColor="text1" w:themeTint="D9"/>
        </w:rPr>
        <w:t xml:space="preserve">, </w:t>
      </w:r>
      <w:r w:rsidR="213ADCF6" w:rsidRPr="380F45E0">
        <w:rPr>
          <w:rFonts w:ascii="Open Sans Light" w:eastAsia="Open Sans Light" w:hAnsi="Open Sans Light" w:cs="Open Sans Light"/>
          <w:color w:val="262626" w:themeColor="text1" w:themeTint="D9"/>
        </w:rPr>
        <w:t xml:space="preserve">er was een </w:t>
      </w:r>
      <w:r w:rsidR="213ADCF6" w:rsidRPr="4B949297">
        <w:rPr>
          <w:rFonts w:ascii="Open Sans Light" w:eastAsia="Open Sans Light" w:hAnsi="Open Sans Light" w:cs="Open Sans Light"/>
          <w:color w:val="262626" w:themeColor="text1" w:themeTint="D9"/>
        </w:rPr>
        <w:t xml:space="preserve">voorleesfeestje en </w:t>
      </w:r>
      <w:r w:rsidR="1DE4BF18" w:rsidRPr="1FB70674">
        <w:rPr>
          <w:rFonts w:ascii="Open Sans Light" w:eastAsia="Open Sans Light" w:hAnsi="Open Sans Light" w:cs="Open Sans Light"/>
          <w:color w:val="262626" w:themeColor="text1" w:themeTint="D9"/>
        </w:rPr>
        <w:t>binnenkort is de schoolfinale van de Voorleeswedstrijd.</w:t>
      </w:r>
      <w:r w:rsidR="00097DA1" w:rsidRPr="00097DA1">
        <w:rPr>
          <w:rFonts w:ascii="Open Sans Light" w:eastAsia="Open Sans Light" w:hAnsi="Open Sans Light" w:cs="Open Sans Light"/>
          <w:noProof/>
          <w:color w:val="262626" w:themeColor="text1" w:themeTint="D9"/>
        </w:rPr>
        <w:t xml:space="preserve"> </w:t>
      </w:r>
      <w:r w:rsidR="00097DA1">
        <w:rPr>
          <w:rFonts w:ascii="Open Sans Light" w:eastAsia="Open Sans Light" w:hAnsi="Open Sans Light" w:cs="Open Sans Light"/>
          <w:noProof/>
          <w:color w:val="262626" w:themeColor="text1" w:themeTint="D9"/>
        </w:rPr>
        <w:drawing>
          <wp:inline distT="0" distB="0" distL="0" distR="0" wp14:anchorId="67C372F4" wp14:editId="501DEEC7">
            <wp:extent cx="1895475" cy="2521853"/>
            <wp:effectExtent l="0" t="0" r="0" b="0"/>
            <wp:docPr id="1075134445" name="Afbeelding 1" descr="Afbeelding met tekst, boek, Publicatie, Boekomsla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34445" name="Afbeelding 1" descr="Afbeelding met tekst, boek, Publicatie, Boekomslag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62" cy="25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9693" w14:textId="77777777" w:rsidR="00780B87" w:rsidRDefault="00780B87" w:rsidP="00780B87"/>
    <w:p w14:paraId="7AF5A70D" w14:textId="6215A4C1" w:rsidR="1CB61D40" w:rsidRDefault="7E7B41DC" w:rsidP="5120B78C">
      <w:pPr>
        <w:pStyle w:val="Kop2"/>
      </w:pPr>
      <w:r>
        <w:t>Parkeerbeleid</w:t>
      </w:r>
    </w:p>
    <w:p w14:paraId="4C15C2B4" w14:textId="71C76B5A" w:rsidR="4F27CB49" w:rsidRDefault="1DE4BF18">
      <w:pPr>
        <w:rPr>
          <w:rFonts w:ascii="Open Sans Light" w:eastAsia="Open Sans Light" w:hAnsi="Open Sans Light" w:cs="Open Sans Light"/>
        </w:rPr>
      </w:pPr>
      <w:r w:rsidRPr="1402665B">
        <w:rPr>
          <w:rFonts w:ascii="Open Sans Light" w:eastAsia="Open Sans Light" w:hAnsi="Open Sans Light" w:cs="Open Sans Light"/>
        </w:rPr>
        <w:t>In de bijlage vindt u informatie over het parkeerbeleid rondom onze school. Het is van belang dat u goed deze inf</w:t>
      </w:r>
      <w:r w:rsidR="2E6965A0" w:rsidRPr="1402665B">
        <w:rPr>
          <w:rFonts w:ascii="Open Sans Light" w:eastAsia="Open Sans Light" w:hAnsi="Open Sans Light" w:cs="Open Sans Light"/>
        </w:rPr>
        <w:t>or</w:t>
      </w:r>
      <w:r w:rsidRPr="1402665B">
        <w:rPr>
          <w:rFonts w:ascii="Open Sans Light" w:eastAsia="Open Sans Light" w:hAnsi="Open Sans Light" w:cs="Open Sans Light"/>
        </w:rPr>
        <w:t>matie leest.</w:t>
      </w:r>
    </w:p>
    <w:p w14:paraId="427DE8DF" w14:textId="7DEF8368" w:rsidR="4F27CB49" w:rsidRDefault="4F27CB49">
      <w:pPr>
        <w:rPr>
          <w:rFonts w:ascii="Open Sans Light" w:eastAsia="Open Sans Light" w:hAnsi="Open Sans Light" w:cs="Open Sans Light"/>
        </w:rPr>
      </w:pPr>
    </w:p>
    <w:p w14:paraId="069598FF" w14:textId="6048BC00" w:rsidR="00635D34" w:rsidRPr="00595F05" w:rsidRDefault="0035189D" w:rsidP="00595F05">
      <w:pPr>
        <w:pStyle w:val="Titel"/>
      </w:pPr>
      <w:r w:rsidRPr="00595F05">
        <w:t>G</w:t>
      </w:r>
      <w:r w:rsidR="00635D34" w:rsidRPr="00595F05">
        <w:t>efeliciteerd!</w:t>
      </w:r>
    </w:p>
    <w:p w14:paraId="341B2616" w14:textId="77777777" w:rsidR="00635D34" w:rsidRDefault="00635D34" w:rsidP="00635D34"/>
    <w:p w14:paraId="1090DD5B" w14:textId="576537B1" w:rsidR="0075111B" w:rsidRDefault="00635D34" w:rsidP="004A1C64">
      <w:pPr>
        <w:pStyle w:val="Kop2"/>
      </w:pPr>
      <w:r>
        <w:t>De jarigen:</w:t>
      </w:r>
      <w:r w:rsidR="0075111B">
        <w:t xml:space="preserve"> </w:t>
      </w:r>
    </w:p>
    <w:p w14:paraId="3737D0A7" w14:textId="2C29380B" w:rsidR="00CF257F" w:rsidRDefault="00CF257F" w:rsidP="005C4A9A">
      <w:pPr>
        <w:rPr>
          <w:rFonts w:ascii="Open Sans" w:hAnsi="Open Sans" w:cs="Open Sans"/>
          <w:lang w:eastAsia="en-US" w:bidi="ar-SA"/>
        </w:rPr>
      </w:pPr>
    </w:p>
    <w:p w14:paraId="7447FE06" w14:textId="01866622" w:rsidR="00001EE8" w:rsidRPr="00527691" w:rsidRDefault="008072B8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>28</w:t>
      </w:r>
      <w:r w:rsidR="00001EE8" w:rsidRPr="00527691">
        <w:rPr>
          <w:rFonts w:ascii="Open Sans Light" w:hAnsi="Open Sans Light" w:cs="Open Sans Light"/>
          <w:lang w:eastAsia="en-US" w:bidi="ar-SA"/>
        </w:rPr>
        <w:t xml:space="preserve"> oktober – </w:t>
      </w:r>
      <w:proofErr w:type="spellStart"/>
      <w:r w:rsidRPr="00527691">
        <w:rPr>
          <w:rFonts w:ascii="Open Sans Light" w:hAnsi="Open Sans Light" w:cs="Open Sans Light"/>
          <w:lang w:eastAsia="en-US" w:bidi="ar-SA"/>
        </w:rPr>
        <w:t>Yahye</w:t>
      </w:r>
      <w:proofErr w:type="spellEnd"/>
      <w:r w:rsidR="00001EE8" w:rsidRPr="00527691">
        <w:rPr>
          <w:rFonts w:ascii="Open Sans Light" w:hAnsi="Open Sans Light" w:cs="Open Sans Light"/>
          <w:lang w:eastAsia="en-US" w:bidi="ar-SA"/>
        </w:rPr>
        <w:t xml:space="preserve"> (groep </w:t>
      </w:r>
      <w:r w:rsidRPr="00527691">
        <w:rPr>
          <w:rFonts w:ascii="Open Sans Light" w:hAnsi="Open Sans Light" w:cs="Open Sans Light"/>
          <w:lang w:eastAsia="en-US" w:bidi="ar-SA"/>
        </w:rPr>
        <w:t>Springkikkers</w:t>
      </w:r>
      <w:r w:rsidR="00001EE8" w:rsidRPr="00527691">
        <w:rPr>
          <w:rFonts w:ascii="Open Sans Light" w:hAnsi="Open Sans Light" w:cs="Open Sans Light"/>
          <w:lang w:eastAsia="en-US" w:bidi="ar-SA"/>
        </w:rPr>
        <w:t>)</w:t>
      </w:r>
    </w:p>
    <w:p w14:paraId="2AFB4CE9" w14:textId="3B204EF6" w:rsidR="00533435" w:rsidRPr="00527691" w:rsidRDefault="008072B8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>30</w:t>
      </w:r>
      <w:r w:rsidR="00533435" w:rsidRPr="00527691">
        <w:rPr>
          <w:rFonts w:ascii="Open Sans Light" w:hAnsi="Open Sans Light" w:cs="Open Sans Light"/>
          <w:lang w:eastAsia="en-US" w:bidi="ar-SA"/>
        </w:rPr>
        <w:t xml:space="preserve"> oktober – </w:t>
      </w:r>
      <w:proofErr w:type="spellStart"/>
      <w:r w:rsidRPr="00527691">
        <w:rPr>
          <w:rFonts w:ascii="Open Sans Light" w:hAnsi="Open Sans Light" w:cs="Open Sans Light"/>
          <w:lang w:eastAsia="en-US" w:bidi="ar-SA"/>
        </w:rPr>
        <w:t>Samrawit</w:t>
      </w:r>
      <w:proofErr w:type="spellEnd"/>
      <w:r w:rsidR="00533435" w:rsidRPr="00527691">
        <w:rPr>
          <w:rFonts w:ascii="Open Sans Light" w:hAnsi="Open Sans Light" w:cs="Open Sans Light"/>
          <w:lang w:eastAsia="en-US" w:bidi="ar-SA"/>
        </w:rPr>
        <w:t xml:space="preserve"> (groep Toppers)</w:t>
      </w:r>
    </w:p>
    <w:p w14:paraId="4AFE74CB" w14:textId="01A17E14" w:rsidR="008063F7" w:rsidRPr="00527691" w:rsidRDefault="008063F7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 xml:space="preserve">31 oktober – </w:t>
      </w:r>
      <w:proofErr w:type="spellStart"/>
      <w:r w:rsidRPr="00527691">
        <w:rPr>
          <w:rFonts w:ascii="Open Sans Light" w:hAnsi="Open Sans Light" w:cs="Open Sans Light"/>
          <w:lang w:eastAsia="en-US" w:bidi="ar-SA"/>
        </w:rPr>
        <w:t>Almina</w:t>
      </w:r>
      <w:proofErr w:type="spellEnd"/>
      <w:r w:rsidRPr="00527691">
        <w:rPr>
          <w:rFonts w:ascii="Open Sans Light" w:hAnsi="Open Sans Light" w:cs="Open Sans Light"/>
          <w:lang w:eastAsia="en-US" w:bidi="ar-SA"/>
        </w:rPr>
        <w:t xml:space="preserve"> (groep Kanjers)</w:t>
      </w:r>
    </w:p>
    <w:p w14:paraId="4A6B080E" w14:textId="50506179" w:rsidR="008063F7" w:rsidRPr="00527691" w:rsidRDefault="008063F7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>7 november – Bobbie (groep Spetters)</w:t>
      </w:r>
    </w:p>
    <w:p w14:paraId="53D24281" w14:textId="72F4F3E2" w:rsidR="008063F7" w:rsidRPr="00527691" w:rsidRDefault="00682F12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>15 november – Jackie (groep Spoorzoekers)</w:t>
      </w:r>
    </w:p>
    <w:p w14:paraId="55D89E26" w14:textId="49B7EC5B" w:rsidR="00682F12" w:rsidRPr="00527691" w:rsidRDefault="00682F12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 xml:space="preserve">17 november – </w:t>
      </w:r>
      <w:proofErr w:type="spellStart"/>
      <w:r w:rsidRPr="00527691">
        <w:rPr>
          <w:rFonts w:ascii="Open Sans Light" w:hAnsi="Open Sans Light" w:cs="Open Sans Light"/>
          <w:lang w:eastAsia="en-US" w:bidi="ar-SA"/>
        </w:rPr>
        <w:t>Queenie</w:t>
      </w:r>
      <w:proofErr w:type="spellEnd"/>
      <w:r w:rsidRPr="00527691">
        <w:rPr>
          <w:rFonts w:ascii="Open Sans Light" w:hAnsi="Open Sans Light" w:cs="Open Sans Light"/>
          <w:lang w:eastAsia="en-US" w:bidi="ar-SA"/>
        </w:rPr>
        <w:t xml:space="preserve"> (groep Kanjers)</w:t>
      </w:r>
    </w:p>
    <w:p w14:paraId="235E8442" w14:textId="64BED5D9" w:rsidR="00682F12" w:rsidRPr="00527691" w:rsidRDefault="00BC4ED2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>20  november – Dylan (groep Toppers)</w:t>
      </w:r>
    </w:p>
    <w:p w14:paraId="21AE5880" w14:textId="4091EBD0" w:rsidR="00BC4ED2" w:rsidRPr="00527691" w:rsidRDefault="00BC4ED2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 xml:space="preserve">22 november – </w:t>
      </w:r>
      <w:proofErr w:type="spellStart"/>
      <w:r w:rsidRPr="00527691">
        <w:rPr>
          <w:rFonts w:ascii="Open Sans Light" w:hAnsi="Open Sans Light" w:cs="Open Sans Light"/>
          <w:lang w:eastAsia="en-US" w:bidi="ar-SA"/>
        </w:rPr>
        <w:t>Xamdi</w:t>
      </w:r>
      <w:proofErr w:type="spellEnd"/>
      <w:r w:rsidRPr="00527691">
        <w:rPr>
          <w:rFonts w:ascii="Open Sans Light" w:hAnsi="Open Sans Light" w:cs="Open Sans Light"/>
          <w:lang w:eastAsia="en-US" w:bidi="ar-SA"/>
        </w:rPr>
        <w:t xml:space="preserve"> (groep Kanjers)</w:t>
      </w:r>
    </w:p>
    <w:p w14:paraId="191D23AB" w14:textId="72F18AD0" w:rsidR="009F060C" w:rsidRPr="00527691" w:rsidRDefault="00C5379A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>26 november – Luna (groep Uitsmijters)</w:t>
      </w:r>
    </w:p>
    <w:p w14:paraId="0E1CCC9D" w14:textId="55B57928" w:rsidR="00C5379A" w:rsidRPr="00527691" w:rsidRDefault="00C027A7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>26 november – Scott (groep Bikkels)</w:t>
      </w:r>
    </w:p>
    <w:p w14:paraId="519F8674" w14:textId="2CFD7200" w:rsidR="00C027A7" w:rsidRPr="00527691" w:rsidRDefault="00C027A7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 xml:space="preserve">27 november – </w:t>
      </w:r>
      <w:proofErr w:type="spellStart"/>
      <w:r w:rsidRPr="00527691">
        <w:rPr>
          <w:rFonts w:ascii="Open Sans Light" w:hAnsi="Open Sans Light" w:cs="Open Sans Light"/>
          <w:lang w:eastAsia="en-US" w:bidi="ar-SA"/>
        </w:rPr>
        <w:t>Jaylynn</w:t>
      </w:r>
      <w:proofErr w:type="spellEnd"/>
      <w:r w:rsidRPr="00527691">
        <w:rPr>
          <w:rFonts w:ascii="Open Sans Light" w:hAnsi="Open Sans Light" w:cs="Open Sans Light"/>
          <w:lang w:eastAsia="en-US" w:bidi="ar-SA"/>
        </w:rPr>
        <w:t xml:space="preserve"> (groep Doorzetters)</w:t>
      </w:r>
    </w:p>
    <w:p w14:paraId="5586DD28" w14:textId="4BB0ABA3" w:rsidR="00C027A7" w:rsidRPr="00527691" w:rsidRDefault="00C027A7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>1 december – Vince (groep Keien)</w:t>
      </w:r>
    </w:p>
    <w:p w14:paraId="3290C382" w14:textId="2902F703" w:rsidR="00794217" w:rsidRPr="00527691" w:rsidRDefault="00794217" w:rsidP="005C4A9A">
      <w:pPr>
        <w:rPr>
          <w:rFonts w:ascii="Open Sans Light" w:hAnsi="Open Sans Light" w:cs="Open Sans Light"/>
          <w:lang w:eastAsia="en-US" w:bidi="ar-SA"/>
        </w:rPr>
      </w:pPr>
      <w:r w:rsidRPr="00527691">
        <w:rPr>
          <w:rFonts w:ascii="Open Sans Light" w:hAnsi="Open Sans Light" w:cs="Open Sans Light"/>
          <w:lang w:eastAsia="en-US" w:bidi="ar-SA"/>
        </w:rPr>
        <w:t xml:space="preserve">6 december – </w:t>
      </w:r>
      <w:proofErr w:type="spellStart"/>
      <w:r w:rsidRPr="00527691">
        <w:rPr>
          <w:rFonts w:ascii="Open Sans Light" w:hAnsi="Open Sans Light" w:cs="Open Sans Light"/>
          <w:lang w:eastAsia="en-US" w:bidi="ar-SA"/>
        </w:rPr>
        <w:t>Vi</w:t>
      </w:r>
      <w:r w:rsidR="00236111" w:rsidRPr="00527691">
        <w:rPr>
          <w:rFonts w:ascii="Open Sans Light" w:hAnsi="Open Sans Light" w:cs="Open Sans Light"/>
          <w:lang w:eastAsia="en-US" w:bidi="ar-SA"/>
        </w:rPr>
        <w:t>ë</w:t>
      </w:r>
      <w:r w:rsidRPr="00527691">
        <w:rPr>
          <w:rFonts w:ascii="Open Sans Light" w:hAnsi="Open Sans Light" w:cs="Open Sans Light"/>
          <w:lang w:eastAsia="en-US" w:bidi="ar-SA"/>
        </w:rPr>
        <w:t>nna</w:t>
      </w:r>
      <w:proofErr w:type="spellEnd"/>
      <w:r w:rsidRPr="00527691">
        <w:rPr>
          <w:rFonts w:ascii="Open Sans Light" w:hAnsi="Open Sans Light" w:cs="Open Sans Light"/>
          <w:lang w:eastAsia="en-US" w:bidi="ar-SA"/>
        </w:rPr>
        <w:t xml:space="preserve"> (</w:t>
      </w:r>
      <w:r w:rsidR="00236111" w:rsidRPr="00527691">
        <w:rPr>
          <w:rFonts w:ascii="Open Sans Light" w:hAnsi="Open Sans Light" w:cs="Open Sans Light"/>
          <w:lang w:eastAsia="en-US" w:bidi="ar-SA"/>
        </w:rPr>
        <w:t>groep Toppers)</w:t>
      </w:r>
    </w:p>
    <w:p w14:paraId="2088AADA" w14:textId="2BE999D1" w:rsidR="0035189D" w:rsidRPr="0035189D" w:rsidRDefault="0035189D" w:rsidP="0035189D">
      <w:pPr>
        <w:rPr>
          <w:lang w:eastAsia="en-US" w:bidi="ar-SA"/>
        </w:rPr>
      </w:pPr>
    </w:p>
    <w:p w14:paraId="360F28EA" w14:textId="77777777" w:rsidR="00A6621B" w:rsidRDefault="00A6621B" w:rsidP="00A6621B">
      <w:pPr>
        <w:rPr>
          <w:lang w:eastAsia="en-US" w:bidi="ar-SA"/>
        </w:rPr>
      </w:pPr>
    </w:p>
    <w:p w14:paraId="7EA169ED" w14:textId="77777777" w:rsidR="0035189D" w:rsidRDefault="0035189D" w:rsidP="0035189D">
      <w:pPr>
        <w:jc w:val="center"/>
        <w:rPr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4645CAA6" wp14:editId="7E7C12C6">
            <wp:extent cx="1981200" cy="13335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felicteerd-ballon-By-Caitlin©_png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AFE6" w14:textId="77777777" w:rsidR="0035189D" w:rsidRDefault="0035189D" w:rsidP="00A125F2">
      <w:pPr>
        <w:pStyle w:val="Kop2"/>
      </w:pPr>
    </w:p>
    <w:p w14:paraId="1E8DB557" w14:textId="42D1EA2C" w:rsidR="00A6621B" w:rsidRDefault="00A6621B" w:rsidP="00A125F2">
      <w:pPr>
        <w:pStyle w:val="Kop2"/>
      </w:pPr>
      <w:r>
        <w:t xml:space="preserve">Belangrijke data </w:t>
      </w:r>
    </w:p>
    <w:p w14:paraId="01D8AD1F" w14:textId="77777777" w:rsidR="00507833" w:rsidRDefault="00507833" w:rsidP="00001EE8">
      <w:pPr>
        <w:rPr>
          <w:rFonts w:ascii="Open Sans" w:hAnsi="Open Sans" w:cs="Open Sans"/>
          <w:lang w:eastAsia="en-US" w:bidi="ar-SA"/>
        </w:rPr>
      </w:pPr>
    </w:p>
    <w:p w14:paraId="2F2F9DCF" w14:textId="081B4D29" w:rsidR="00507833" w:rsidRPr="00781F96" w:rsidRDefault="00507833" w:rsidP="00001EE8">
      <w:pPr>
        <w:rPr>
          <w:rFonts w:ascii="Open Sans Light" w:hAnsi="Open Sans Light" w:cs="Open Sans Light"/>
          <w:lang w:eastAsia="en-US" w:bidi="ar-SA"/>
        </w:rPr>
      </w:pPr>
      <w:r w:rsidRPr="00781F96">
        <w:rPr>
          <w:rFonts w:ascii="Open Sans Light" w:hAnsi="Open Sans Light" w:cs="Open Sans Light"/>
          <w:b/>
          <w:bCs/>
          <w:lang w:eastAsia="en-US" w:bidi="ar-SA"/>
        </w:rPr>
        <w:t>Woensdag 13 november</w:t>
      </w:r>
      <w:r w:rsidRPr="00781F96">
        <w:rPr>
          <w:rFonts w:ascii="Open Sans Light" w:hAnsi="Open Sans Light" w:cs="Open Sans Light"/>
          <w:lang w:eastAsia="en-US" w:bidi="ar-SA"/>
        </w:rPr>
        <w:t xml:space="preserve"> studiedag, de leerlingen zijn vrij.</w:t>
      </w:r>
    </w:p>
    <w:p w14:paraId="742D1496" w14:textId="433A5005" w:rsidR="716D3649" w:rsidRPr="00781F96" w:rsidRDefault="00507833" w:rsidP="716D3649">
      <w:pPr>
        <w:rPr>
          <w:rFonts w:ascii="Open Sans Light" w:hAnsi="Open Sans Light" w:cs="Open Sans Light"/>
          <w:lang w:eastAsia="en-US" w:bidi="ar-SA"/>
        </w:rPr>
      </w:pPr>
      <w:r w:rsidRPr="00781F96">
        <w:rPr>
          <w:rFonts w:ascii="Open Sans Light" w:hAnsi="Open Sans Light" w:cs="Open Sans Light"/>
          <w:b/>
          <w:bCs/>
          <w:lang w:eastAsia="en-US" w:bidi="ar-SA"/>
        </w:rPr>
        <w:t>Week van 18 november</w:t>
      </w:r>
      <w:r w:rsidRPr="00781F96">
        <w:rPr>
          <w:rFonts w:ascii="Open Sans Light" w:hAnsi="Open Sans Light" w:cs="Open Sans Light"/>
          <w:lang w:eastAsia="en-US" w:bidi="ar-SA"/>
        </w:rPr>
        <w:t xml:space="preserve"> oudergesprekken</w:t>
      </w:r>
    </w:p>
    <w:p w14:paraId="4762661E" w14:textId="5671A44C" w:rsidR="3E4D0964" w:rsidRPr="00781F96" w:rsidRDefault="00DF7190" w:rsidP="3E4D0964">
      <w:pPr>
        <w:rPr>
          <w:rFonts w:ascii="Open Sans Light" w:hAnsi="Open Sans Light" w:cs="Open Sans Light"/>
          <w:lang w:eastAsia="en-US" w:bidi="ar-SA"/>
        </w:rPr>
      </w:pPr>
      <w:r w:rsidRPr="00781F96">
        <w:rPr>
          <w:rFonts w:ascii="Open Sans Light" w:hAnsi="Open Sans Light" w:cs="Open Sans Light"/>
          <w:b/>
          <w:lang w:eastAsia="en-US" w:bidi="ar-SA"/>
        </w:rPr>
        <w:t xml:space="preserve">Donderdag </w:t>
      </w:r>
      <w:r w:rsidR="5FE1DA8B" w:rsidRPr="00781F96">
        <w:rPr>
          <w:rFonts w:ascii="Open Sans Light" w:hAnsi="Open Sans Light" w:cs="Open Sans Light"/>
          <w:b/>
          <w:lang w:eastAsia="en-US" w:bidi="ar-SA"/>
        </w:rPr>
        <w:t>5 december</w:t>
      </w:r>
      <w:r w:rsidR="5FE1DA8B" w:rsidRPr="00781F96">
        <w:rPr>
          <w:rFonts w:ascii="Open Sans Light" w:hAnsi="Open Sans Light" w:cs="Open Sans Light"/>
          <w:lang w:eastAsia="en-US" w:bidi="ar-SA"/>
        </w:rPr>
        <w:t xml:space="preserve"> Sinterklaasviering</w:t>
      </w:r>
    </w:p>
    <w:p w14:paraId="37D72726" w14:textId="4641188D" w:rsidR="00E310AC" w:rsidRPr="00781F96" w:rsidRDefault="00781F96" w:rsidP="00001EE8">
      <w:pPr>
        <w:rPr>
          <w:rFonts w:ascii="Open Sans Light" w:hAnsi="Open Sans Light" w:cs="Open Sans Light"/>
          <w:lang w:eastAsia="en-US" w:bidi="ar-SA"/>
        </w:rPr>
      </w:pPr>
      <w:r w:rsidRPr="00781F96">
        <w:rPr>
          <w:rFonts w:ascii="Open Sans Light" w:hAnsi="Open Sans Light" w:cs="Open Sans Light"/>
          <w:b/>
          <w:bCs/>
          <w:lang w:eastAsia="en-US" w:bidi="ar-SA"/>
        </w:rPr>
        <w:t xml:space="preserve">Woensdag </w:t>
      </w:r>
      <w:r w:rsidR="5FE1DA8B" w:rsidRPr="00781F96">
        <w:rPr>
          <w:rFonts w:ascii="Open Sans Light" w:hAnsi="Open Sans Light" w:cs="Open Sans Light"/>
          <w:b/>
          <w:bCs/>
          <w:lang w:eastAsia="en-US" w:bidi="ar-SA"/>
        </w:rPr>
        <w:t>18 december</w:t>
      </w:r>
      <w:r w:rsidR="5FE1DA8B" w:rsidRPr="00781F96">
        <w:rPr>
          <w:rFonts w:ascii="Open Sans Light" w:hAnsi="Open Sans Light" w:cs="Open Sans Light"/>
          <w:lang w:eastAsia="en-US" w:bidi="ar-SA"/>
        </w:rPr>
        <w:t xml:space="preserve"> Kerstviering en kerstinloop</w:t>
      </w:r>
      <w:r w:rsidR="00CE718F">
        <w:rPr>
          <w:rFonts w:ascii="Open Sans Light" w:hAnsi="Open Sans Light" w:cs="Open Sans Light"/>
          <w:lang w:eastAsia="en-US" w:bidi="ar-SA"/>
        </w:rPr>
        <w:t>.</w:t>
      </w:r>
    </w:p>
    <w:p w14:paraId="4BC01351" w14:textId="77777777" w:rsidR="00DF7190" w:rsidRDefault="00DF7190" w:rsidP="00001EE8">
      <w:pPr>
        <w:rPr>
          <w:rFonts w:ascii="Open Sans" w:hAnsi="Open Sans" w:cs="Open Sans"/>
          <w:lang w:eastAsia="en-US" w:bidi="ar-SA"/>
        </w:rPr>
      </w:pPr>
    </w:p>
    <w:p w14:paraId="772BECEB" w14:textId="756A5EAC" w:rsidR="00E310AC" w:rsidRDefault="009E1C65" w:rsidP="00001EE8">
      <w:pPr>
        <w:rPr>
          <w:rFonts w:ascii="Open Sans" w:hAnsi="Open Sans" w:cs="Open Sans"/>
          <w:noProof/>
          <w:lang w:eastAsia="en-US" w:bidi="ar-SA"/>
        </w:rPr>
      </w:pPr>
      <w:r>
        <w:rPr>
          <w:rFonts w:ascii="Open Sans" w:hAnsi="Open Sans" w:cs="Open Sans"/>
          <w:noProof/>
          <w:lang w:eastAsia="en-US" w:bidi="ar-SA"/>
        </w:rPr>
        <w:drawing>
          <wp:inline distT="0" distB="0" distL="0" distR="0" wp14:anchorId="0CBEE319" wp14:editId="62BC8B33">
            <wp:extent cx="2872740" cy="1738630"/>
            <wp:effectExtent l="0" t="0" r="3810" b="0"/>
            <wp:docPr id="951484488" name="Afbeelding 1" descr="Afbeelding met kleding, persoon, glimlach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84488" name="Afbeelding 1" descr="Afbeelding met kleding, persoon, glimlach, schoeisel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9995" w14:textId="344BF814" w:rsidR="00635D34" w:rsidRPr="00527691" w:rsidRDefault="00CB4292" w:rsidP="009E1C65">
      <w:pPr>
        <w:ind w:left="720" w:firstLine="720"/>
        <w:rPr>
          <w:rFonts w:ascii="Open Sans Light" w:hAnsi="Open Sans Light" w:cs="Open Sans Light"/>
          <w:i/>
          <w:iCs/>
          <w:sz w:val="18"/>
          <w:szCs w:val="18"/>
          <w:lang w:eastAsia="en-US" w:bidi="ar-SA"/>
        </w:rPr>
      </w:pPr>
      <w:r w:rsidRPr="00527691">
        <w:rPr>
          <w:rFonts w:ascii="Open Sans Light" w:hAnsi="Open Sans Light" w:cs="Open Sans Light"/>
          <w:i/>
          <w:iCs/>
          <w:sz w:val="18"/>
          <w:szCs w:val="18"/>
          <w:lang w:eastAsia="en-US" w:bidi="ar-SA"/>
        </w:rPr>
        <w:t>Team SBO Michaëlschool</w:t>
      </w:r>
    </w:p>
    <w:p w14:paraId="00B69A27" w14:textId="77777777" w:rsidR="00E95BD5" w:rsidRDefault="00E95BD5" w:rsidP="009E1C65">
      <w:pPr>
        <w:ind w:left="720" w:firstLine="720"/>
        <w:rPr>
          <w:rFonts w:ascii="Open Sans" w:hAnsi="Open Sans" w:cs="Open Sans"/>
          <w:i/>
          <w:iCs/>
          <w:sz w:val="18"/>
          <w:szCs w:val="18"/>
          <w:lang w:eastAsia="en-US" w:bidi="ar-SA"/>
        </w:rPr>
      </w:pPr>
    </w:p>
    <w:p w14:paraId="33946AF5" w14:textId="27C8D5F1" w:rsidR="00E95BD5" w:rsidRPr="00E95BD5" w:rsidRDefault="00E95BD5" w:rsidP="00E95BD5">
      <w:pPr>
        <w:widowControl/>
        <w:shd w:val="clear" w:color="auto" w:fill="FFFFFF"/>
        <w:autoSpaceDE/>
        <w:autoSpaceDN/>
        <w:textAlignment w:val="baseline"/>
        <w:rPr>
          <w:rFonts w:ascii="Open Sans Light" w:eastAsia="Times New Roman" w:hAnsi="Open Sans Light" w:cs="Open Sans Light"/>
          <w:color w:val="000000"/>
          <w:szCs w:val="20"/>
          <w:lang w:bidi="ar-SA"/>
        </w:rPr>
      </w:pPr>
    </w:p>
    <w:p w14:paraId="78DC7A5C" w14:textId="77777777" w:rsidR="00E95BD5" w:rsidRPr="00CB4292" w:rsidRDefault="00E95BD5" w:rsidP="009E1C65">
      <w:pPr>
        <w:ind w:left="720" w:firstLine="720"/>
        <w:rPr>
          <w:rFonts w:ascii="Open Sans" w:hAnsi="Open Sans" w:cs="Open Sans"/>
          <w:i/>
          <w:iCs/>
          <w:sz w:val="18"/>
          <w:szCs w:val="18"/>
          <w:lang w:eastAsia="en-US" w:bidi="ar-SA"/>
        </w:rPr>
      </w:pPr>
    </w:p>
    <w:sectPr w:rsidR="00E95BD5" w:rsidRPr="00CB4292" w:rsidSect="00A6621B">
      <w:headerReference w:type="even" r:id="rId26"/>
      <w:headerReference w:type="default" r:id="rId27"/>
      <w:headerReference w:type="first" r:id="rId28"/>
      <w:type w:val="continuous"/>
      <w:pgSz w:w="11910" w:h="16840"/>
      <w:pgMar w:top="1440" w:right="1077" w:bottom="1440" w:left="1077" w:header="709" w:footer="510" w:gutter="0"/>
      <w:cols w:num="2"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B4AE5" w14:textId="77777777" w:rsidR="00D25C5B" w:rsidRDefault="00D25C5B" w:rsidP="00C212E7">
      <w:r>
        <w:separator/>
      </w:r>
    </w:p>
  </w:endnote>
  <w:endnote w:type="continuationSeparator" w:id="0">
    <w:p w14:paraId="694D17B3" w14:textId="77777777" w:rsidR="00D25C5B" w:rsidRDefault="00D25C5B" w:rsidP="00C212E7">
      <w:r>
        <w:continuationSeparator/>
      </w:r>
    </w:p>
  </w:endnote>
  <w:endnote w:type="continuationNotice" w:id="1">
    <w:p w14:paraId="209573CD" w14:textId="77777777" w:rsidR="00D25C5B" w:rsidRDefault="00D25C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ans-Light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FFEA9" w14:textId="77777777" w:rsidR="00C212E7" w:rsidRDefault="00A6621B" w:rsidP="002B6C02">
    <w:pPr>
      <w:pStyle w:val="Voettekst"/>
      <w:ind w:right="360" w:firstLine="360"/>
    </w:pPr>
    <w:r>
      <w:rPr>
        <w:noProof/>
        <w:lang w:bidi="ar-SA"/>
      </w:rPr>
      <w:drawing>
        <wp:anchor distT="0" distB="0" distL="114300" distR="114300" simplePos="0" relativeHeight="251658242" behindDoc="1" locked="0" layoutInCell="1" allowOverlap="1" wp14:anchorId="78E93947" wp14:editId="264742AB">
          <wp:simplePos x="0" y="0"/>
          <wp:positionH relativeFrom="margin">
            <wp:posOffset>-852170</wp:posOffset>
          </wp:positionH>
          <wp:positionV relativeFrom="margin">
            <wp:posOffset>8615288</wp:posOffset>
          </wp:positionV>
          <wp:extent cx="7903985" cy="1391056"/>
          <wp:effectExtent l="0" t="0" r="0" b="6350"/>
          <wp:wrapNone/>
          <wp:docPr id="62" name="Afbeelding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blauwe ra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3985" cy="1391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FCD6A" w14:textId="77777777" w:rsidR="00C212E7" w:rsidRDefault="00A6621B" w:rsidP="002B6C02">
    <w:pPr>
      <w:pStyle w:val="Voettekst"/>
      <w:ind w:right="360" w:firstLine="360"/>
      <w:jc w:val="center"/>
    </w:pPr>
    <w:r>
      <w:rPr>
        <w:noProof/>
        <w:lang w:bidi="ar-SA"/>
      </w:rPr>
      <w:drawing>
        <wp:anchor distT="0" distB="0" distL="114300" distR="114300" simplePos="0" relativeHeight="251658243" behindDoc="1" locked="0" layoutInCell="1" allowOverlap="1" wp14:anchorId="16D566ED" wp14:editId="13DA4C8B">
          <wp:simplePos x="0" y="0"/>
          <wp:positionH relativeFrom="column">
            <wp:posOffset>-1596435</wp:posOffset>
          </wp:positionH>
          <wp:positionV relativeFrom="paragraph">
            <wp:posOffset>-605047</wp:posOffset>
          </wp:positionV>
          <wp:extent cx="9350356" cy="1645609"/>
          <wp:effectExtent l="0" t="0" r="0" b="5715"/>
          <wp:wrapNone/>
          <wp:docPr id="63" name="Afbeelding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blauwe ra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0356" cy="1645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893EA" w14:textId="77777777" w:rsidR="00CD6CE2" w:rsidRDefault="00A6621B">
    <w:pPr>
      <w:pStyle w:val="Voettekst"/>
    </w:pPr>
    <w:r>
      <w:rPr>
        <w:noProof/>
        <w:lang w:bidi="ar-SA"/>
      </w:rPr>
      <w:drawing>
        <wp:anchor distT="0" distB="0" distL="114300" distR="114300" simplePos="0" relativeHeight="251658244" behindDoc="1" locked="0" layoutInCell="1" allowOverlap="1" wp14:anchorId="42FB9165" wp14:editId="48059CF1">
          <wp:simplePos x="0" y="0"/>
          <wp:positionH relativeFrom="column">
            <wp:posOffset>-1160240</wp:posOffset>
          </wp:positionH>
          <wp:positionV relativeFrom="paragraph">
            <wp:posOffset>-351155</wp:posOffset>
          </wp:positionV>
          <wp:extent cx="8202141" cy="1443530"/>
          <wp:effectExtent l="0" t="0" r="2540" b="4445"/>
          <wp:wrapNone/>
          <wp:docPr id="64" name="Afbeelding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blauwe ra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2141" cy="144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53AB9" w14:textId="77777777" w:rsidR="00D25C5B" w:rsidRDefault="00D25C5B" w:rsidP="00C212E7">
      <w:r>
        <w:separator/>
      </w:r>
    </w:p>
  </w:footnote>
  <w:footnote w:type="continuationSeparator" w:id="0">
    <w:p w14:paraId="515F7B5F" w14:textId="77777777" w:rsidR="00D25C5B" w:rsidRDefault="00D25C5B" w:rsidP="00C212E7">
      <w:r>
        <w:continuationSeparator/>
      </w:r>
    </w:p>
  </w:footnote>
  <w:footnote w:type="continuationNotice" w:id="1">
    <w:p w14:paraId="23C773A8" w14:textId="77777777" w:rsidR="00D25C5B" w:rsidRDefault="00D25C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2106450931"/>
      <w:docPartObj>
        <w:docPartGallery w:val="Page Numbers (Top of Page)"/>
        <w:docPartUnique/>
      </w:docPartObj>
    </w:sdtPr>
    <w:sdtContent>
      <w:p w14:paraId="0C629F94" w14:textId="77777777" w:rsidR="002B6C02" w:rsidRDefault="002B6C02" w:rsidP="00A62DE1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E90A73D" w14:textId="77777777" w:rsidR="002B6C02" w:rsidRDefault="002B6C02" w:rsidP="002B6C02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9D32E" w14:textId="77777777" w:rsidR="00C212E7" w:rsidRDefault="00C212E7" w:rsidP="002B6C02">
    <w:pPr>
      <w:pStyle w:val="Koptekst"/>
      <w:ind w:right="360"/>
    </w:pPr>
  </w:p>
  <w:p w14:paraId="5A5768EC" w14:textId="77777777" w:rsidR="00C212E7" w:rsidRDefault="00C212E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549F7" w14:textId="77777777" w:rsidR="00C212E7" w:rsidRDefault="00936E4D">
    <w:pPr>
      <w:pStyle w:val="Koptekst"/>
    </w:pPr>
    <w:r w:rsidRPr="00A125F2">
      <w:rPr>
        <w:noProof/>
        <w:color w:val="008CA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961127" wp14:editId="431CD56B">
              <wp:simplePos x="0" y="0"/>
              <wp:positionH relativeFrom="page">
                <wp:posOffset>-2540</wp:posOffset>
              </wp:positionH>
              <wp:positionV relativeFrom="page">
                <wp:posOffset>1782337</wp:posOffset>
              </wp:positionV>
              <wp:extent cx="7560310" cy="0"/>
              <wp:effectExtent l="0" t="0" r="8890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line w14:anchorId="331588EB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2pt,140.35pt" to="595.1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" strokecolor="#bc4542 [3045]">
              <o:lock v:ext="edit" shapetype="f"/>
              <w10:wrap anchorx="page" anchory="page"/>
            </v:line>
          </w:pict>
        </mc:Fallback>
      </mc:AlternateContent>
    </w:r>
    <w:r w:rsidR="00962B54">
      <w:rPr>
        <w:noProof/>
        <w:lang w:bidi="ar-SA"/>
      </w:rPr>
      <w:drawing>
        <wp:anchor distT="0" distB="0" distL="114300" distR="114300" simplePos="0" relativeHeight="251658249" behindDoc="1" locked="0" layoutInCell="1" allowOverlap="1" wp14:anchorId="38B73E0C" wp14:editId="68D42C1F">
          <wp:simplePos x="0" y="0"/>
          <wp:positionH relativeFrom="column">
            <wp:posOffset>-557435</wp:posOffset>
          </wp:positionH>
          <wp:positionV relativeFrom="paragraph">
            <wp:posOffset>-1393433</wp:posOffset>
          </wp:positionV>
          <wp:extent cx="4454789" cy="1394825"/>
          <wp:effectExtent l="0" t="0" r="0" b="2540"/>
          <wp:wrapNone/>
          <wp:docPr id="79" name="Afbeelding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nieuwsbrief 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4789" cy="139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F0C">
      <w:rPr>
        <w:noProof/>
        <w:lang w:bidi="ar-SA"/>
      </w:rPr>
      <w:drawing>
        <wp:anchor distT="0" distB="0" distL="114300" distR="114300" simplePos="0" relativeHeight="251658246" behindDoc="1" locked="0" layoutInCell="1" allowOverlap="1" wp14:anchorId="2EAD9254" wp14:editId="53D37E06">
          <wp:simplePos x="0" y="0"/>
          <wp:positionH relativeFrom="column">
            <wp:posOffset>6007789</wp:posOffset>
          </wp:positionH>
          <wp:positionV relativeFrom="paragraph">
            <wp:posOffset>-901997</wp:posOffset>
          </wp:positionV>
          <wp:extent cx="492327" cy="492327"/>
          <wp:effectExtent l="0" t="0" r="3175" b="3175"/>
          <wp:wrapNone/>
          <wp:docPr id="76" name="Afbeelding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rode stip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327" cy="492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F0C">
      <w:rPr>
        <w:noProof/>
        <w:lang w:bidi="ar-SA"/>
      </w:rPr>
      <w:drawing>
        <wp:anchor distT="0" distB="0" distL="114300" distR="114300" simplePos="0" relativeHeight="251658248" behindDoc="1" locked="0" layoutInCell="1" allowOverlap="1" wp14:anchorId="7396A064" wp14:editId="749411F6">
          <wp:simplePos x="0" y="0"/>
          <wp:positionH relativeFrom="column">
            <wp:posOffset>5614819</wp:posOffset>
          </wp:positionH>
          <wp:positionV relativeFrom="paragraph">
            <wp:posOffset>-2091150</wp:posOffset>
          </wp:positionV>
          <wp:extent cx="939800" cy="939800"/>
          <wp:effectExtent l="0" t="0" r="0" b="0"/>
          <wp:wrapNone/>
          <wp:docPr id="78" name="Afbeelding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gele stip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F0C">
      <w:rPr>
        <w:noProof/>
        <w:lang w:bidi="ar-SA"/>
      </w:rPr>
      <w:drawing>
        <wp:anchor distT="0" distB="0" distL="114300" distR="114300" simplePos="0" relativeHeight="251658247" behindDoc="1" locked="0" layoutInCell="1" allowOverlap="1" wp14:anchorId="6F821176" wp14:editId="6BE4C8E3">
          <wp:simplePos x="0" y="0"/>
          <wp:positionH relativeFrom="column">
            <wp:posOffset>5229941</wp:posOffset>
          </wp:positionH>
          <wp:positionV relativeFrom="paragraph">
            <wp:posOffset>-1096821</wp:posOffset>
          </wp:positionV>
          <wp:extent cx="599332" cy="599332"/>
          <wp:effectExtent l="0" t="0" r="0" b="0"/>
          <wp:wrapNone/>
          <wp:docPr id="77" name="Afbeelding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groene stip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332" cy="599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36A83" w14:textId="77777777" w:rsidR="00C212E7" w:rsidRDefault="00C212E7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823237299"/>
      <w:docPartObj>
        <w:docPartGallery w:val="Page Numbers (Top of Page)"/>
        <w:docPartUnique/>
      </w:docPartObj>
    </w:sdtPr>
    <w:sdtContent>
      <w:p w14:paraId="2D6BDA3D" w14:textId="77777777" w:rsidR="002B6C02" w:rsidRDefault="002B6C02" w:rsidP="00A62DE1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71206A"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1DA0146E" w14:textId="77777777" w:rsidR="00CD6CE2" w:rsidRDefault="00CD6CE2" w:rsidP="002B6C02">
    <w:pPr>
      <w:pStyle w:val="Koptekst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2118897768"/>
      <w:docPartObj>
        <w:docPartGallery w:val="Page Numbers (Top of Page)"/>
        <w:docPartUnique/>
      </w:docPartObj>
    </w:sdtPr>
    <w:sdtContent>
      <w:p w14:paraId="26D2051D" w14:textId="77777777" w:rsidR="002B6C02" w:rsidRDefault="002B6C02" w:rsidP="00A62DE1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4E7117"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621AE0FB" w14:textId="77777777" w:rsidR="00CD6CE2" w:rsidRDefault="0082602C" w:rsidP="002B6C02">
    <w:pPr>
      <w:pStyle w:val="Koptekst"/>
      <w:ind w:right="360"/>
    </w:pPr>
    <w:r>
      <w:rPr>
        <w:noProof/>
        <w:lang w:bidi="ar-SA"/>
      </w:rPr>
      <w:drawing>
        <wp:anchor distT="0" distB="0" distL="114300" distR="114300" simplePos="0" relativeHeight="251658250" behindDoc="1" locked="0" layoutInCell="1" allowOverlap="1" wp14:anchorId="1A62ADCF" wp14:editId="56B29306">
          <wp:simplePos x="0" y="0"/>
          <wp:positionH relativeFrom="column">
            <wp:posOffset>5648960</wp:posOffset>
          </wp:positionH>
          <wp:positionV relativeFrom="paragraph">
            <wp:posOffset>-245924</wp:posOffset>
          </wp:positionV>
          <wp:extent cx="429140" cy="515660"/>
          <wp:effectExtent l="0" t="0" r="3175" b="5080"/>
          <wp:wrapNone/>
          <wp:docPr id="81" name="Afbeelding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beeldmerk_RG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140" cy="51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621B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BBF2932" wp14:editId="0F9C18BE">
              <wp:simplePos x="0" y="0"/>
              <wp:positionH relativeFrom="column">
                <wp:posOffset>-955675</wp:posOffset>
              </wp:positionH>
              <wp:positionV relativeFrom="paragraph">
                <wp:posOffset>266146</wp:posOffset>
              </wp:positionV>
              <wp:extent cx="8367395" cy="0"/>
              <wp:effectExtent l="50800" t="38100" r="27305" b="76200"/>
              <wp:wrapNone/>
              <wp:docPr id="70" name="Rechte verbindingslijn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6739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w16du="http://schemas.microsoft.com/office/word/2023/wordml/word16du">
          <w:pict>
            <v:line w14:anchorId="79CC160F" id="Rechte verbindingslijn 70" o:spid="_x0000_s1026" style="position:absolute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25pt,20.95pt" to="583.6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" strokecolor="#4bacc6 [3208]" strokeweight="2pt">
              <v:shadow on="t" color="black" opacity="24903f" origin=",.5" offset="0,.55556mm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376E" w14:textId="77777777" w:rsidR="00C212E7" w:rsidRDefault="0071206A">
    <w:pPr>
      <w:pStyle w:val="Kopteks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11C27C8" wp14:editId="726DDFA0">
              <wp:simplePos x="0" y="0"/>
              <wp:positionH relativeFrom="page">
                <wp:posOffset>-2540</wp:posOffset>
              </wp:positionH>
              <wp:positionV relativeFrom="page">
                <wp:posOffset>1169035</wp:posOffset>
              </wp:positionV>
              <wp:extent cx="7560310" cy="0"/>
              <wp:effectExtent l="0" t="0" r="8890" b="127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2232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line w14:anchorId="5780FE8D" id="Line 1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2pt,92.05pt" to="595.1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" strokecolor="#d2232a" strokeweight="1pt">
              <o:lock v:ext="edit" shapetype="f"/>
              <w10:wrap anchorx="page" anchory="page"/>
            </v:line>
          </w:pict>
        </mc:Fallback>
      </mc:AlternateContent>
    </w:r>
    <w:r w:rsidR="00C212E7">
      <w:rPr>
        <w:noProof/>
        <w:lang w:bidi="ar-SA"/>
      </w:rPr>
      <w:drawing>
        <wp:inline distT="0" distB="0" distL="0" distR="0" wp14:anchorId="33B77A38" wp14:editId="20D87A62">
          <wp:extent cx="3039291" cy="990072"/>
          <wp:effectExtent l="0" t="0" r="0" b="0"/>
          <wp:docPr id="28" name="Afbeelding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nieuwsbrie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6737" cy="1015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37F68" w14:textId="77777777" w:rsidR="00C212E7" w:rsidRDefault="00C212E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EE418"/>
    <w:multiLevelType w:val="hybridMultilevel"/>
    <w:tmpl w:val="FFFFFFFF"/>
    <w:lvl w:ilvl="0" w:tplc="0AB072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7AE64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423B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AA13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E86D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00DE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0EF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2A9F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C2F5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221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C64"/>
    <w:rsid w:val="00001BFF"/>
    <w:rsid w:val="00001C4D"/>
    <w:rsid w:val="00001EE8"/>
    <w:rsid w:val="00006718"/>
    <w:rsid w:val="00007298"/>
    <w:rsid w:val="000101BC"/>
    <w:rsid w:val="0001470C"/>
    <w:rsid w:val="0002122C"/>
    <w:rsid w:val="00021791"/>
    <w:rsid w:val="000255D7"/>
    <w:rsid w:val="000308F0"/>
    <w:rsid w:val="00035021"/>
    <w:rsid w:val="00037180"/>
    <w:rsid w:val="00037F70"/>
    <w:rsid w:val="00040209"/>
    <w:rsid w:val="000406D1"/>
    <w:rsid w:val="00044648"/>
    <w:rsid w:val="000453B0"/>
    <w:rsid w:val="00045963"/>
    <w:rsid w:val="00055451"/>
    <w:rsid w:val="00065B91"/>
    <w:rsid w:val="000672C8"/>
    <w:rsid w:val="0007087D"/>
    <w:rsid w:val="00071185"/>
    <w:rsid w:val="00071D95"/>
    <w:rsid w:val="00072959"/>
    <w:rsid w:val="00073925"/>
    <w:rsid w:val="00074FE1"/>
    <w:rsid w:val="000847B9"/>
    <w:rsid w:val="00084EA9"/>
    <w:rsid w:val="000859FC"/>
    <w:rsid w:val="000920AB"/>
    <w:rsid w:val="000946E7"/>
    <w:rsid w:val="00097DA1"/>
    <w:rsid w:val="000A2EBB"/>
    <w:rsid w:val="000A6EB6"/>
    <w:rsid w:val="000A70A0"/>
    <w:rsid w:val="000B3436"/>
    <w:rsid w:val="000C0EE6"/>
    <w:rsid w:val="000C2ED4"/>
    <w:rsid w:val="000C6704"/>
    <w:rsid w:val="000E23E8"/>
    <w:rsid w:val="000E318C"/>
    <w:rsid w:val="000E5B59"/>
    <w:rsid w:val="000E7278"/>
    <w:rsid w:val="000E77D8"/>
    <w:rsid w:val="000F0050"/>
    <w:rsid w:val="000F6ACF"/>
    <w:rsid w:val="000F7C78"/>
    <w:rsid w:val="00100E3B"/>
    <w:rsid w:val="00107B79"/>
    <w:rsid w:val="001148DA"/>
    <w:rsid w:val="0012110A"/>
    <w:rsid w:val="00123680"/>
    <w:rsid w:val="00124B7F"/>
    <w:rsid w:val="00125C50"/>
    <w:rsid w:val="00127F34"/>
    <w:rsid w:val="00133865"/>
    <w:rsid w:val="0014080C"/>
    <w:rsid w:val="0014094A"/>
    <w:rsid w:val="0014126F"/>
    <w:rsid w:val="00143CD4"/>
    <w:rsid w:val="001447DB"/>
    <w:rsid w:val="00146691"/>
    <w:rsid w:val="00146E81"/>
    <w:rsid w:val="00150031"/>
    <w:rsid w:val="00151E45"/>
    <w:rsid w:val="00152348"/>
    <w:rsid w:val="00157BD0"/>
    <w:rsid w:val="00162C95"/>
    <w:rsid w:val="00164DC9"/>
    <w:rsid w:val="0016721A"/>
    <w:rsid w:val="00170307"/>
    <w:rsid w:val="001746A2"/>
    <w:rsid w:val="00174B63"/>
    <w:rsid w:val="00175293"/>
    <w:rsid w:val="00177934"/>
    <w:rsid w:val="00181624"/>
    <w:rsid w:val="0018169C"/>
    <w:rsid w:val="00183903"/>
    <w:rsid w:val="00191D78"/>
    <w:rsid w:val="00192AB0"/>
    <w:rsid w:val="00192ED6"/>
    <w:rsid w:val="00194594"/>
    <w:rsid w:val="001A3DD4"/>
    <w:rsid w:val="001A4C6C"/>
    <w:rsid w:val="001A64B5"/>
    <w:rsid w:val="001A73FF"/>
    <w:rsid w:val="001B0F04"/>
    <w:rsid w:val="001B18DC"/>
    <w:rsid w:val="001B1BBE"/>
    <w:rsid w:val="001B333B"/>
    <w:rsid w:val="001B6AC1"/>
    <w:rsid w:val="001C3A7F"/>
    <w:rsid w:val="001D3E25"/>
    <w:rsid w:val="001E030C"/>
    <w:rsid w:val="001E11A7"/>
    <w:rsid w:val="001E2507"/>
    <w:rsid w:val="001E7CAF"/>
    <w:rsid w:val="001E7D9A"/>
    <w:rsid w:val="001F0391"/>
    <w:rsid w:val="001F0BCC"/>
    <w:rsid w:val="001F240D"/>
    <w:rsid w:val="001F30E7"/>
    <w:rsid w:val="001F3359"/>
    <w:rsid w:val="001F465E"/>
    <w:rsid w:val="001F5681"/>
    <w:rsid w:val="00200439"/>
    <w:rsid w:val="002013AE"/>
    <w:rsid w:val="00201490"/>
    <w:rsid w:val="00201C68"/>
    <w:rsid w:val="0020211F"/>
    <w:rsid w:val="00202689"/>
    <w:rsid w:val="002052BE"/>
    <w:rsid w:val="00210D08"/>
    <w:rsid w:val="00221115"/>
    <w:rsid w:val="00223D70"/>
    <w:rsid w:val="002274D2"/>
    <w:rsid w:val="0022795F"/>
    <w:rsid w:val="002309D6"/>
    <w:rsid w:val="00230B56"/>
    <w:rsid w:val="00236111"/>
    <w:rsid w:val="00236A47"/>
    <w:rsid w:val="00236EAF"/>
    <w:rsid w:val="00240808"/>
    <w:rsid w:val="00246267"/>
    <w:rsid w:val="00253F31"/>
    <w:rsid w:val="00256DAE"/>
    <w:rsid w:val="00260416"/>
    <w:rsid w:val="00260EE6"/>
    <w:rsid w:val="00262BDC"/>
    <w:rsid w:val="00263021"/>
    <w:rsid w:val="002652A0"/>
    <w:rsid w:val="00272E44"/>
    <w:rsid w:val="00273EB2"/>
    <w:rsid w:val="00273FFB"/>
    <w:rsid w:val="0028180F"/>
    <w:rsid w:val="0028287A"/>
    <w:rsid w:val="00285826"/>
    <w:rsid w:val="00292DBB"/>
    <w:rsid w:val="0029430A"/>
    <w:rsid w:val="0029564C"/>
    <w:rsid w:val="002979B2"/>
    <w:rsid w:val="002A0690"/>
    <w:rsid w:val="002A41FB"/>
    <w:rsid w:val="002A4588"/>
    <w:rsid w:val="002A7B6E"/>
    <w:rsid w:val="002B4CD6"/>
    <w:rsid w:val="002B60B6"/>
    <w:rsid w:val="002B6C02"/>
    <w:rsid w:val="002B75A4"/>
    <w:rsid w:val="002B7626"/>
    <w:rsid w:val="002C0915"/>
    <w:rsid w:val="002C0F08"/>
    <w:rsid w:val="002C54F3"/>
    <w:rsid w:val="002C5F62"/>
    <w:rsid w:val="002C7869"/>
    <w:rsid w:val="002D0A20"/>
    <w:rsid w:val="002D11BE"/>
    <w:rsid w:val="002E0718"/>
    <w:rsid w:val="002E32A8"/>
    <w:rsid w:val="002E33AE"/>
    <w:rsid w:val="002E4807"/>
    <w:rsid w:val="002E6E51"/>
    <w:rsid w:val="002F1284"/>
    <w:rsid w:val="002F216B"/>
    <w:rsid w:val="002F5C03"/>
    <w:rsid w:val="003010AA"/>
    <w:rsid w:val="00302D1B"/>
    <w:rsid w:val="00303ECD"/>
    <w:rsid w:val="0030452B"/>
    <w:rsid w:val="00305EEC"/>
    <w:rsid w:val="00306352"/>
    <w:rsid w:val="00310301"/>
    <w:rsid w:val="003303BE"/>
    <w:rsid w:val="00334A6E"/>
    <w:rsid w:val="003355B9"/>
    <w:rsid w:val="00341A8D"/>
    <w:rsid w:val="0035189D"/>
    <w:rsid w:val="00355643"/>
    <w:rsid w:val="00356C2A"/>
    <w:rsid w:val="00360EEB"/>
    <w:rsid w:val="00364576"/>
    <w:rsid w:val="00364F5F"/>
    <w:rsid w:val="00370A02"/>
    <w:rsid w:val="003724CE"/>
    <w:rsid w:val="00375078"/>
    <w:rsid w:val="003768E9"/>
    <w:rsid w:val="003804A2"/>
    <w:rsid w:val="00381611"/>
    <w:rsid w:val="003832D8"/>
    <w:rsid w:val="0038407D"/>
    <w:rsid w:val="00384E2B"/>
    <w:rsid w:val="00385466"/>
    <w:rsid w:val="00387D0F"/>
    <w:rsid w:val="00390705"/>
    <w:rsid w:val="003948FA"/>
    <w:rsid w:val="003A69EB"/>
    <w:rsid w:val="003B4A3E"/>
    <w:rsid w:val="003B6351"/>
    <w:rsid w:val="003C3AFA"/>
    <w:rsid w:val="003D1485"/>
    <w:rsid w:val="003D158B"/>
    <w:rsid w:val="003D397E"/>
    <w:rsid w:val="003D4536"/>
    <w:rsid w:val="003D643A"/>
    <w:rsid w:val="003D71B0"/>
    <w:rsid w:val="003D78FF"/>
    <w:rsid w:val="003D79EC"/>
    <w:rsid w:val="003E37F7"/>
    <w:rsid w:val="003E3DF5"/>
    <w:rsid w:val="003E6181"/>
    <w:rsid w:val="003E73AB"/>
    <w:rsid w:val="00400D14"/>
    <w:rsid w:val="00402C53"/>
    <w:rsid w:val="004113FA"/>
    <w:rsid w:val="00413D37"/>
    <w:rsid w:val="004141BC"/>
    <w:rsid w:val="0041688C"/>
    <w:rsid w:val="00420AF1"/>
    <w:rsid w:val="00426F78"/>
    <w:rsid w:val="004276C5"/>
    <w:rsid w:val="0042778B"/>
    <w:rsid w:val="00430405"/>
    <w:rsid w:val="0043724C"/>
    <w:rsid w:val="00450590"/>
    <w:rsid w:val="0045263E"/>
    <w:rsid w:val="004529F5"/>
    <w:rsid w:val="004542F6"/>
    <w:rsid w:val="00454369"/>
    <w:rsid w:val="004602DF"/>
    <w:rsid w:val="0046234C"/>
    <w:rsid w:val="00463123"/>
    <w:rsid w:val="00467B09"/>
    <w:rsid w:val="0047036E"/>
    <w:rsid w:val="00470546"/>
    <w:rsid w:val="00470EA8"/>
    <w:rsid w:val="00470F0C"/>
    <w:rsid w:val="004725A6"/>
    <w:rsid w:val="004905AE"/>
    <w:rsid w:val="00493027"/>
    <w:rsid w:val="00494912"/>
    <w:rsid w:val="0049792D"/>
    <w:rsid w:val="004A1B95"/>
    <w:rsid w:val="004A1C64"/>
    <w:rsid w:val="004A2E2F"/>
    <w:rsid w:val="004A3922"/>
    <w:rsid w:val="004A3C58"/>
    <w:rsid w:val="004A5B59"/>
    <w:rsid w:val="004B1B78"/>
    <w:rsid w:val="004B49BC"/>
    <w:rsid w:val="004B7324"/>
    <w:rsid w:val="004C0669"/>
    <w:rsid w:val="004D0757"/>
    <w:rsid w:val="004D389C"/>
    <w:rsid w:val="004D545B"/>
    <w:rsid w:val="004D70FA"/>
    <w:rsid w:val="004E0D92"/>
    <w:rsid w:val="004E55CD"/>
    <w:rsid w:val="004E657D"/>
    <w:rsid w:val="004E7117"/>
    <w:rsid w:val="004F4156"/>
    <w:rsid w:val="004F6691"/>
    <w:rsid w:val="005031BF"/>
    <w:rsid w:val="00503BB0"/>
    <w:rsid w:val="00505F68"/>
    <w:rsid w:val="0050736C"/>
    <w:rsid w:val="00507833"/>
    <w:rsid w:val="0051102D"/>
    <w:rsid w:val="00511CF7"/>
    <w:rsid w:val="005129BE"/>
    <w:rsid w:val="00515221"/>
    <w:rsid w:val="00523208"/>
    <w:rsid w:val="005234F2"/>
    <w:rsid w:val="00523842"/>
    <w:rsid w:val="00525D26"/>
    <w:rsid w:val="00527691"/>
    <w:rsid w:val="00530E5E"/>
    <w:rsid w:val="00530F1D"/>
    <w:rsid w:val="00533435"/>
    <w:rsid w:val="00533C7C"/>
    <w:rsid w:val="00535B7E"/>
    <w:rsid w:val="005403B3"/>
    <w:rsid w:val="00540FE1"/>
    <w:rsid w:val="00542DE4"/>
    <w:rsid w:val="005458B2"/>
    <w:rsid w:val="0054615C"/>
    <w:rsid w:val="00547737"/>
    <w:rsid w:val="0055196A"/>
    <w:rsid w:val="00553544"/>
    <w:rsid w:val="005549C2"/>
    <w:rsid w:val="005558F8"/>
    <w:rsid w:val="00556220"/>
    <w:rsid w:val="00556CCD"/>
    <w:rsid w:val="00557B72"/>
    <w:rsid w:val="0056089F"/>
    <w:rsid w:val="005657F5"/>
    <w:rsid w:val="00566D13"/>
    <w:rsid w:val="00567688"/>
    <w:rsid w:val="00570AEB"/>
    <w:rsid w:val="00574F5B"/>
    <w:rsid w:val="00576741"/>
    <w:rsid w:val="00576FA5"/>
    <w:rsid w:val="00584688"/>
    <w:rsid w:val="00584E36"/>
    <w:rsid w:val="00585FE8"/>
    <w:rsid w:val="00590EDC"/>
    <w:rsid w:val="00594FB7"/>
    <w:rsid w:val="005956BC"/>
    <w:rsid w:val="00595F05"/>
    <w:rsid w:val="0059637D"/>
    <w:rsid w:val="005A37AF"/>
    <w:rsid w:val="005A6D1A"/>
    <w:rsid w:val="005B28A5"/>
    <w:rsid w:val="005B44E3"/>
    <w:rsid w:val="005C16C8"/>
    <w:rsid w:val="005C1D5A"/>
    <w:rsid w:val="005C4A9A"/>
    <w:rsid w:val="005C5FD2"/>
    <w:rsid w:val="005C784B"/>
    <w:rsid w:val="005D1644"/>
    <w:rsid w:val="005D2CFC"/>
    <w:rsid w:val="005E249A"/>
    <w:rsid w:val="005E6115"/>
    <w:rsid w:val="005E64D9"/>
    <w:rsid w:val="005E6789"/>
    <w:rsid w:val="005F4E5E"/>
    <w:rsid w:val="005F50B5"/>
    <w:rsid w:val="00602B9A"/>
    <w:rsid w:val="006042D2"/>
    <w:rsid w:val="006113EF"/>
    <w:rsid w:val="0061279F"/>
    <w:rsid w:val="00617CDE"/>
    <w:rsid w:val="00623952"/>
    <w:rsid w:val="00626190"/>
    <w:rsid w:val="00632516"/>
    <w:rsid w:val="00635504"/>
    <w:rsid w:val="006359D9"/>
    <w:rsid w:val="00635D34"/>
    <w:rsid w:val="00642FA7"/>
    <w:rsid w:val="00645098"/>
    <w:rsid w:val="00657E5B"/>
    <w:rsid w:val="00660A95"/>
    <w:rsid w:val="006628DF"/>
    <w:rsid w:val="00667138"/>
    <w:rsid w:val="00671C7E"/>
    <w:rsid w:val="006728AC"/>
    <w:rsid w:val="00673837"/>
    <w:rsid w:val="00676D73"/>
    <w:rsid w:val="00680400"/>
    <w:rsid w:val="00682F12"/>
    <w:rsid w:val="0068594F"/>
    <w:rsid w:val="006859AD"/>
    <w:rsid w:val="00687435"/>
    <w:rsid w:val="00690468"/>
    <w:rsid w:val="00692EF0"/>
    <w:rsid w:val="006A14A4"/>
    <w:rsid w:val="006C4E9B"/>
    <w:rsid w:val="006C52BB"/>
    <w:rsid w:val="006D0427"/>
    <w:rsid w:val="006D1F76"/>
    <w:rsid w:val="006D4B1D"/>
    <w:rsid w:val="006D654C"/>
    <w:rsid w:val="006E2A62"/>
    <w:rsid w:val="006E3714"/>
    <w:rsid w:val="006E7383"/>
    <w:rsid w:val="006F0582"/>
    <w:rsid w:val="006F1BBE"/>
    <w:rsid w:val="006F6725"/>
    <w:rsid w:val="006F6DF2"/>
    <w:rsid w:val="00701B68"/>
    <w:rsid w:val="007051BD"/>
    <w:rsid w:val="007069FE"/>
    <w:rsid w:val="0071206A"/>
    <w:rsid w:val="00712A60"/>
    <w:rsid w:val="00721519"/>
    <w:rsid w:val="00722ACF"/>
    <w:rsid w:val="00724FCE"/>
    <w:rsid w:val="00725567"/>
    <w:rsid w:val="00726760"/>
    <w:rsid w:val="00731DA6"/>
    <w:rsid w:val="0073365E"/>
    <w:rsid w:val="00734BEC"/>
    <w:rsid w:val="00737C47"/>
    <w:rsid w:val="00740600"/>
    <w:rsid w:val="007415F9"/>
    <w:rsid w:val="0075111B"/>
    <w:rsid w:val="00751886"/>
    <w:rsid w:val="00751929"/>
    <w:rsid w:val="00751FB8"/>
    <w:rsid w:val="007520DB"/>
    <w:rsid w:val="00756BD8"/>
    <w:rsid w:val="007578CF"/>
    <w:rsid w:val="007624A5"/>
    <w:rsid w:val="0076736F"/>
    <w:rsid w:val="00771D11"/>
    <w:rsid w:val="00773F4B"/>
    <w:rsid w:val="00776195"/>
    <w:rsid w:val="00780B87"/>
    <w:rsid w:val="00781F27"/>
    <w:rsid w:val="00781F96"/>
    <w:rsid w:val="00784989"/>
    <w:rsid w:val="00787224"/>
    <w:rsid w:val="0079048C"/>
    <w:rsid w:val="007919F8"/>
    <w:rsid w:val="00794217"/>
    <w:rsid w:val="007946FA"/>
    <w:rsid w:val="0079777B"/>
    <w:rsid w:val="00797B28"/>
    <w:rsid w:val="007A4A74"/>
    <w:rsid w:val="007A5194"/>
    <w:rsid w:val="007A627D"/>
    <w:rsid w:val="007C08AA"/>
    <w:rsid w:val="007C272F"/>
    <w:rsid w:val="007C361B"/>
    <w:rsid w:val="007C3F16"/>
    <w:rsid w:val="007C4949"/>
    <w:rsid w:val="007C5542"/>
    <w:rsid w:val="007C581E"/>
    <w:rsid w:val="007D38B1"/>
    <w:rsid w:val="007D407E"/>
    <w:rsid w:val="007D7134"/>
    <w:rsid w:val="007D7D19"/>
    <w:rsid w:val="007D7E0F"/>
    <w:rsid w:val="007E34FE"/>
    <w:rsid w:val="007E4BD0"/>
    <w:rsid w:val="007E4F02"/>
    <w:rsid w:val="007E7E09"/>
    <w:rsid w:val="007F2DAC"/>
    <w:rsid w:val="007F6816"/>
    <w:rsid w:val="00804D2B"/>
    <w:rsid w:val="008063F7"/>
    <w:rsid w:val="008072B8"/>
    <w:rsid w:val="00810A08"/>
    <w:rsid w:val="00817CAC"/>
    <w:rsid w:val="0082072A"/>
    <w:rsid w:val="00820830"/>
    <w:rsid w:val="00822450"/>
    <w:rsid w:val="0082441E"/>
    <w:rsid w:val="0082602C"/>
    <w:rsid w:val="008327DA"/>
    <w:rsid w:val="00835005"/>
    <w:rsid w:val="008377A2"/>
    <w:rsid w:val="00840BC1"/>
    <w:rsid w:val="0084395B"/>
    <w:rsid w:val="0084528B"/>
    <w:rsid w:val="00852F03"/>
    <w:rsid w:val="00855859"/>
    <w:rsid w:val="00857E71"/>
    <w:rsid w:val="0087029E"/>
    <w:rsid w:val="008722A9"/>
    <w:rsid w:val="0088436D"/>
    <w:rsid w:val="00891654"/>
    <w:rsid w:val="00891E3E"/>
    <w:rsid w:val="00894B39"/>
    <w:rsid w:val="008A0059"/>
    <w:rsid w:val="008A2F5A"/>
    <w:rsid w:val="008A405D"/>
    <w:rsid w:val="008A7CD3"/>
    <w:rsid w:val="008B3BFC"/>
    <w:rsid w:val="008B45EF"/>
    <w:rsid w:val="008B4611"/>
    <w:rsid w:val="008C0BD0"/>
    <w:rsid w:val="008C0D2C"/>
    <w:rsid w:val="008C6999"/>
    <w:rsid w:val="008C6F0E"/>
    <w:rsid w:val="008D21D5"/>
    <w:rsid w:val="008E27EC"/>
    <w:rsid w:val="008E39D3"/>
    <w:rsid w:val="009005C0"/>
    <w:rsid w:val="00903DF3"/>
    <w:rsid w:val="009064E6"/>
    <w:rsid w:val="009077F0"/>
    <w:rsid w:val="00914421"/>
    <w:rsid w:val="0091731D"/>
    <w:rsid w:val="00917561"/>
    <w:rsid w:val="0092330A"/>
    <w:rsid w:val="00925273"/>
    <w:rsid w:val="00927486"/>
    <w:rsid w:val="0093111D"/>
    <w:rsid w:val="00933877"/>
    <w:rsid w:val="00934BDC"/>
    <w:rsid w:val="00934CD7"/>
    <w:rsid w:val="00936E4D"/>
    <w:rsid w:val="00943F19"/>
    <w:rsid w:val="00943F5D"/>
    <w:rsid w:val="0094505B"/>
    <w:rsid w:val="0094690F"/>
    <w:rsid w:val="00947B88"/>
    <w:rsid w:val="00962B54"/>
    <w:rsid w:val="009633C7"/>
    <w:rsid w:val="00963980"/>
    <w:rsid w:val="009709C7"/>
    <w:rsid w:val="00972782"/>
    <w:rsid w:val="00974466"/>
    <w:rsid w:val="00974EEA"/>
    <w:rsid w:val="009825A6"/>
    <w:rsid w:val="00983A6C"/>
    <w:rsid w:val="00984E2C"/>
    <w:rsid w:val="00985516"/>
    <w:rsid w:val="0099155B"/>
    <w:rsid w:val="00991DF2"/>
    <w:rsid w:val="00993893"/>
    <w:rsid w:val="00996191"/>
    <w:rsid w:val="00997F00"/>
    <w:rsid w:val="009A0206"/>
    <w:rsid w:val="009A0902"/>
    <w:rsid w:val="009A6173"/>
    <w:rsid w:val="009A7C52"/>
    <w:rsid w:val="009A7CB9"/>
    <w:rsid w:val="009B166E"/>
    <w:rsid w:val="009B32A5"/>
    <w:rsid w:val="009B62D6"/>
    <w:rsid w:val="009B6BB5"/>
    <w:rsid w:val="009C0D44"/>
    <w:rsid w:val="009C2587"/>
    <w:rsid w:val="009C4281"/>
    <w:rsid w:val="009C6A17"/>
    <w:rsid w:val="009C6AEF"/>
    <w:rsid w:val="009D5C97"/>
    <w:rsid w:val="009D7976"/>
    <w:rsid w:val="009D7E61"/>
    <w:rsid w:val="009E1C65"/>
    <w:rsid w:val="009F0517"/>
    <w:rsid w:val="009F060C"/>
    <w:rsid w:val="00A03CAA"/>
    <w:rsid w:val="00A04D48"/>
    <w:rsid w:val="00A10071"/>
    <w:rsid w:val="00A1183E"/>
    <w:rsid w:val="00A125F2"/>
    <w:rsid w:val="00A1521D"/>
    <w:rsid w:val="00A15318"/>
    <w:rsid w:val="00A216CF"/>
    <w:rsid w:val="00A22A02"/>
    <w:rsid w:val="00A24994"/>
    <w:rsid w:val="00A25BF5"/>
    <w:rsid w:val="00A321A7"/>
    <w:rsid w:val="00A328CB"/>
    <w:rsid w:val="00A43A2C"/>
    <w:rsid w:val="00A50E57"/>
    <w:rsid w:val="00A512B7"/>
    <w:rsid w:val="00A566E4"/>
    <w:rsid w:val="00A56FDD"/>
    <w:rsid w:val="00A57F0C"/>
    <w:rsid w:val="00A62DE1"/>
    <w:rsid w:val="00A6621B"/>
    <w:rsid w:val="00A668F1"/>
    <w:rsid w:val="00A71206"/>
    <w:rsid w:val="00A7497C"/>
    <w:rsid w:val="00A75268"/>
    <w:rsid w:val="00A77C85"/>
    <w:rsid w:val="00A8118F"/>
    <w:rsid w:val="00A8288B"/>
    <w:rsid w:val="00A836CB"/>
    <w:rsid w:val="00A837BE"/>
    <w:rsid w:val="00A83B7C"/>
    <w:rsid w:val="00A84823"/>
    <w:rsid w:val="00A90A7C"/>
    <w:rsid w:val="00A967AE"/>
    <w:rsid w:val="00AA2C88"/>
    <w:rsid w:val="00AA578E"/>
    <w:rsid w:val="00AA7E6A"/>
    <w:rsid w:val="00AB3655"/>
    <w:rsid w:val="00AB4468"/>
    <w:rsid w:val="00AC15B8"/>
    <w:rsid w:val="00AC4855"/>
    <w:rsid w:val="00AC6BFC"/>
    <w:rsid w:val="00AC7458"/>
    <w:rsid w:val="00AD06E1"/>
    <w:rsid w:val="00AD0C3F"/>
    <w:rsid w:val="00AD6D2C"/>
    <w:rsid w:val="00AD6F83"/>
    <w:rsid w:val="00AE6B50"/>
    <w:rsid w:val="00AE6DE9"/>
    <w:rsid w:val="00AE78B4"/>
    <w:rsid w:val="00AF04D1"/>
    <w:rsid w:val="00AF6440"/>
    <w:rsid w:val="00AF7106"/>
    <w:rsid w:val="00AF756D"/>
    <w:rsid w:val="00B01EB1"/>
    <w:rsid w:val="00B061C8"/>
    <w:rsid w:val="00B24240"/>
    <w:rsid w:val="00B32225"/>
    <w:rsid w:val="00B37835"/>
    <w:rsid w:val="00B4017A"/>
    <w:rsid w:val="00B40E39"/>
    <w:rsid w:val="00B412D0"/>
    <w:rsid w:val="00B43DB8"/>
    <w:rsid w:val="00B52457"/>
    <w:rsid w:val="00B53C62"/>
    <w:rsid w:val="00B61592"/>
    <w:rsid w:val="00B62F6E"/>
    <w:rsid w:val="00B65AAB"/>
    <w:rsid w:val="00B6630D"/>
    <w:rsid w:val="00B75334"/>
    <w:rsid w:val="00B762C7"/>
    <w:rsid w:val="00B770EB"/>
    <w:rsid w:val="00B77990"/>
    <w:rsid w:val="00B8301C"/>
    <w:rsid w:val="00B931A7"/>
    <w:rsid w:val="00B94A42"/>
    <w:rsid w:val="00BA0423"/>
    <w:rsid w:val="00BA1115"/>
    <w:rsid w:val="00BA4EC2"/>
    <w:rsid w:val="00BB23B4"/>
    <w:rsid w:val="00BC04BA"/>
    <w:rsid w:val="00BC3F6D"/>
    <w:rsid w:val="00BC4ED2"/>
    <w:rsid w:val="00BC5A58"/>
    <w:rsid w:val="00BD36AC"/>
    <w:rsid w:val="00BD3DA4"/>
    <w:rsid w:val="00BD552B"/>
    <w:rsid w:val="00BD6536"/>
    <w:rsid w:val="00BE0B58"/>
    <w:rsid w:val="00BE149D"/>
    <w:rsid w:val="00BE3B4B"/>
    <w:rsid w:val="00BE540E"/>
    <w:rsid w:val="00BE5BE9"/>
    <w:rsid w:val="00BE5F1C"/>
    <w:rsid w:val="00BE70D1"/>
    <w:rsid w:val="00BF0511"/>
    <w:rsid w:val="00C015FD"/>
    <w:rsid w:val="00C01DB9"/>
    <w:rsid w:val="00C027A7"/>
    <w:rsid w:val="00C044AF"/>
    <w:rsid w:val="00C13AE2"/>
    <w:rsid w:val="00C14ABF"/>
    <w:rsid w:val="00C14DD7"/>
    <w:rsid w:val="00C15283"/>
    <w:rsid w:val="00C15388"/>
    <w:rsid w:val="00C1647F"/>
    <w:rsid w:val="00C212E7"/>
    <w:rsid w:val="00C2538B"/>
    <w:rsid w:val="00C31D62"/>
    <w:rsid w:val="00C322A1"/>
    <w:rsid w:val="00C33C28"/>
    <w:rsid w:val="00C34000"/>
    <w:rsid w:val="00C3507D"/>
    <w:rsid w:val="00C36398"/>
    <w:rsid w:val="00C3763E"/>
    <w:rsid w:val="00C40900"/>
    <w:rsid w:val="00C40F8D"/>
    <w:rsid w:val="00C41821"/>
    <w:rsid w:val="00C439C7"/>
    <w:rsid w:val="00C468BF"/>
    <w:rsid w:val="00C470D3"/>
    <w:rsid w:val="00C50016"/>
    <w:rsid w:val="00C51172"/>
    <w:rsid w:val="00C5379A"/>
    <w:rsid w:val="00C538AA"/>
    <w:rsid w:val="00C540CA"/>
    <w:rsid w:val="00C541E5"/>
    <w:rsid w:val="00C566FE"/>
    <w:rsid w:val="00C60B30"/>
    <w:rsid w:val="00C611E9"/>
    <w:rsid w:val="00C638EC"/>
    <w:rsid w:val="00C70AF6"/>
    <w:rsid w:val="00C70B42"/>
    <w:rsid w:val="00C7285B"/>
    <w:rsid w:val="00C771C7"/>
    <w:rsid w:val="00C80435"/>
    <w:rsid w:val="00C83043"/>
    <w:rsid w:val="00C924B1"/>
    <w:rsid w:val="00C954F3"/>
    <w:rsid w:val="00C9697E"/>
    <w:rsid w:val="00C97381"/>
    <w:rsid w:val="00CA233B"/>
    <w:rsid w:val="00CB4292"/>
    <w:rsid w:val="00CB4557"/>
    <w:rsid w:val="00CB4876"/>
    <w:rsid w:val="00CC4F20"/>
    <w:rsid w:val="00CC5290"/>
    <w:rsid w:val="00CC735D"/>
    <w:rsid w:val="00CD5B30"/>
    <w:rsid w:val="00CD6CE2"/>
    <w:rsid w:val="00CD7292"/>
    <w:rsid w:val="00CD7CE0"/>
    <w:rsid w:val="00CE718F"/>
    <w:rsid w:val="00CE7230"/>
    <w:rsid w:val="00CE7C9E"/>
    <w:rsid w:val="00CF1CBA"/>
    <w:rsid w:val="00CF257F"/>
    <w:rsid w:val="00CF3D3A"/>
    <w:rsid w:val="00CF4307"/>
    <w:rsid w:val="00CF4D04"/>
    <w:rsid w:val="00CF576E"/>
    <w:rsid w:val="00D01244"/>
    <w:rsid w:val="00D023C7"/>
    <w:rsid w:val="00D05497"/>
    <w:rsid w:val="00D06696"/>
    <w:rsid w:val="00D0687F"/>
    <w:rsid w:val="00D12B5A"/>
    <w:rsid w:val="00D1349C"/>
    <w:rsid w:val="00D13803"/>
    <w:rsid w:val="00D14C14"/>
    <w:rsid w:val="00D22ACD"/>
    <w:rsid w:val="00D243DB"/>
    <w:rsid w:val="00D24BEF"/>
    <w:rsid w:val="00D24F87"/>
    <w:rsid w:val="00D25C5B"/>
    <w:rsid w:val="00D266ED"/>
    <w:rsid w:val="00D27849"/>
    <w:rsid w:val="00D33D51"/>
    <w:rsid w:val="00D444E1"/>
    <w:rsid w:val="00D44686"/>
    <w:rsid w:val="00D446B2"/>
    <w:rsid w:val="00D46699"/>
    <w:rsid w:val="00D51049"/>
    <w:rsid w:val="00D53169"/>
    <w:rsid w:val="00D56D77"/>
    <w:rsid w:val="00D61F6D"/>
    <w:rsid w:val="00D62365"/>
    <w:rsid w:val="00D6503D"/>
    <w:rsid w:val="00D668BE"/>
    <w:rsid w:val="00D66957"/>
    <w:rsid w:val="00D67388"/>
    <w:rsid w:val="00D7289C"/>
    <w:rsid w:val="00D738AA"/>
    <w:rsid w:val="00D75D12"/>
    <w:rsid w:val="00D82BE0"/>
    <w:rsid w:val="00D82E4B"/>
    <w:rsid w:val="00D84344"/>
    <w:rsid w:val="00D876CE"/>
    <w:rsid w:val="00D93B66"/>
    <w:rsid w:val="00D93B74"/>
    <w:rsid w:val="00D9574D"/>
    <w:rsid w:val="00D96F06"/>
    <w:rsid w:val="00DA278E"/>
    <w:rsid w:val="00DA2DA9"/>
    <w:rsid w:val="00DA32B5"/>
    <w:rsid w:val="00DA4509"/>
    <w:rsid w:val="00DA4F5F"/>
    <w:rsid w:val="00DA7395"/>
    <w:rsid w:val="00DB05A2"/>
    <w:rsid w:val="00DB483A"/>
    <w:rsid w:val="00DB49A4"/>
    <w:rsid w:val="00DB70F0"/>
    <w:rsid w:val="00DB73A4"/>
    <w:rsid w:val="00DC078C"/>
    <w:rsid w:val="00DC2F81"/>
    <w:rsid w:val="00DC7ED9"/>
    <w:rsid w:val="00DD06CD"/>
    <w:rsid w:val="00DD3CB6"/>
    <w:rsid w:val="00DD3DF4"/>
    <w:rsid w:val="00DD62C4"/>
    <w:rsid w:val="00DD63E5"/>
    <w:rsid w:val="00DD781D"/>
    <w:rsid w:val="00DE6490"/>
    <w:rsid w:val="00DF17A5"/>
    <w:rsid w:val="00DF3A8B"/>
    <w:rsid w:val="00DF3EB4"/>
    <w:rsid w:val="00DF5EE3"/>
    <w:rsid w:val="00DF7190"/>
    <w:rsid w:val="00E01542"/>
    <w:rsid w:val="00E01D7F"/>
    <w:rsid w:val="00E024E4"/>
    <w:rsid w:val="00E046AC"/>
    <w:rsid w:val="00E0764A"/>
    <w:rsid w:val="00E1055A"/>
    <w:rsid w:val="00E12908"/>
    <w:rsid w:val="00E13649"/>
    <w:rsid w:val="00E13ED2"/>
    <w:rsid w:val="00E156BB"/>
    <w:rsid w:val="00E17B40"/>
    <w:rsid w:val="00E21177"/>
    <w:rsid w:val="00E2475F"/>
    <w:rsid w:val="00E24C63"/>
    <w:rsid w:val="00E25E8C"/>
    <w:rsid w:val="00E2621F"/>
    <w:rsid w:val="00E310AC"/>
    <w:rsid w:val="00E41BD6"/>
    <w:rsid w:val="00E452F9"/>
    <w:rsid w:val="00E4557D"/>
    <w:rsid w:val="00E500D3"/>
    <w:rsid w:val="00E50B99"/>
    <w:rsid w:val="00E52033"/>
    <w:rsid w:val="00E60626"/>
    <w:rsid w:val="00E6150A"/>
    <w:rsid w:val="00E643FD"/>
    <w:rsid w:val="00E722B6"/>
    <w:rsid w:val="00E72D03"/>
    <w:rsid w:val="00E738B0"/>
    <w:rsid w:val="00E814AA"/>
    <w:rsid w:val="00E81A05"/>
    <w:rsid w:val="00E840A0"/>
    <w:rsid w:val="00E84B6F"/>
    <w:rsid w:val="00E85CCA"/>
    <w:rsid w:val="00E90698"/>
    <w:rsid w:val="00E93E82"/>
    <w:rsid w:val="00E944D8"/>
    <w:rsid w:val="00E9574F"/>
    <w:rsid w:val="00E95978"/>
    <w:rsid w:val="00E95BD5"/>
    <w:rsid w:val="00E96388"/>
    <w:rsid w:val="00EA0F2E"/>
    <w:rsid w:val="00EB02E7"/>
    <w:rsid w:val="00EB4770"/>
    <w:rsid w:val="00EB4BEF"/>
    <w:rsid w:val="00EC13DB"/>
    <w:rsid w:val="00EC26A5"/>
    <w:rsid w:val="00EC66CE"/>
    <w:rsid w:val="00EC75C0"/>
    <w:rsid w:val="00ED0183"/>
    <w:rsid w:val="00ED3657"/>
    <w:rsid w:val="00ED55AA"/>
    <w:rsid w:val="00EE2D13"/>
    <w:rsid w:val="00EE406E"/>
    <w:rsid w:val="00EE6EC6"/>
    <w:rsid w:val="00EE7D25"/>
    <w:rsid w:val="00EF1B1E"/>
    <w:rsid w:val="00EF5BF4"/>
    <w:rsid w:val="00F0200F"/>
    <w:rsid w:val="00F0618F"/>
    <w:rsid w:val="00F12B68"/>
    <w:rsid w:val="00F12DD9"/>
    <w:rsid w:val="00F14A8C"/>
    <w:rsid w:val="00F2157F"/>
    <w:rsid w:val="00F22621"/>
    <w:rsid w:val="00F24893"/>
    <w:rsid w:val="00F350BA"/>
    <w:rsid w:val="00F44768"/>
    <w:rsid w:val="00F45750"/>
    <w:rsid w:val="00F45860"/>
    <w:rsid w:val="00F46ED9"/>
    <w:rsid w:val="00F5082C"/>
    <w:rsid w:val="00F52189"/>
    <w:rsid w:val="00F61987"/>
    <w:rsid w:val="00F6328D"/>
    <w:rsid w:val="00F70192"/>
    <w:rsid w:val="00F72D65"/>
    <w:rsid w:val="00F73184"/>
    <w:rsid w:val="00F73293"/>
    <w:rsid w:val="00F8625E"/>
    <w:rsid w:val="00F86A5C"/>
    <w:rsid w:val="00F92446"/>
    <w:rsid w:val="00F92A27"/>
    <w:rsid w:val="00F92BD4"/>
    <w:rsid w:val="00F95338"/>
    <w:rsid w:val="00F95476"/>
    <w:rsid w:val="00F9682E"/>
    <w:rsid w:val="00F96F11"/>
    <w:rsid w:val="00FA0988"/>
    <w:rsid w:val="00FA0A87"/>
    <w:rsid w:val="00FA13BF"/>
    <w:rsid w:val="00FA20A0"/>
    <w:rsid w:val="00FB309D"/>
    <w:rsid w:val="00FB73FC"/>
    <w:rsid w:val="00FB786F"/>
    <w:rsid w:val="00FC7814"/>
    <w:rsid w:val="00FD79CF"/>
    <w:rsid w:val="00FE1064"/>
    <w:rsid w:val="00FE1A6A"/>
    <w:rsid w:val="00FE1CC0"/>
    <w:rsid w:val="00FE2474"/>
    <w:rsid w:val="00FE5267"/>
    <w:rsid w:val="00FE5985"/>
    <w:rsid w:val="00FF06EF"/>
    <w:rsid w:val="00FF1E98"/>
    <w:rsid w:val="01E17F67"/>
    <w:rsid w:val="024A10B1"/>
    <w:rsid w:val="034CA55E"/>
    <w:rsid w:val="03519CFB"/>
    <w:rsid w:val="035C711A"/>
    <w:rsid w:val="044B12B9"/>
    <w:rsid w:val="060BEE7C"/>
    <w:rsid w:val="08D4C2B2"/>
    <w:rsid w:val="0992F70C"/>
    <w:rsid w:val="0A2CA73A"/>
    <w:rsid w:val="0A48B28C"/>
    <w:rsid w:val="0AB0178D"/>
    <w:rsid w:val="0C96384C"/>
    <w:rsid w:val="0DC2F07C"/>
    <w:rsid w:val="0E867BDF"/>
    <w:rsid w:val="0F4744A4"/>
    <w:rsid w:val="0F642C48"/>
    <w:rsid w:val="0FACFAE9"/>
    <w:rsid w:val="111CEC10"/>
    <w:rsid w:val="1179DC7D"/>
    <w:rsid w:val="1184731D"/>
    <w:rsid w:val="12BD2862"/>
    <w:rsid w:val="132A328A"/>
    <w:rsid w:val="1402665B"/>
    <w:rsid w:val="147DBA68"/>
    <w:rsid w:val="15475E57"/>
    <w:rsid w:val="154F11D1"/>
    <w:rsid w:val="1564ABCA"/>
    <w:rsid w:val="1591A50B"/>
    <w:rsid w:val="164C1B8E"/>
    <w:rsid w:val="169F5931"/>
    <w:rsid w:val="18E17DEC"/>
    <w:rsid w:val="1910BC38"/>
    <w:rsid w:val="1961956C"/>
    <w:rsid w:val="199A9193"/>
    <w:rsid w:val="1A52D049"/>
    <w:rsid w:val="1B26CB3A"/>
    <w:rsid w:val="1C9BAA2B"/>
    <w:rsid w:val="1CB61D40"/>
    <w:rsid w:val="1DE4BF18"/>
    <w:rsid w:val="1DF337D3"/>
    <w:rsid w:val="1DFAD0C6"/>
    <w:rsid w:val="1F6A5EFD"/>
    <w:rsid w:val="1FB70674"/>
    <w:rsid w:val="213ADCF6"/>
    <w:rsid w:val="21D7522B"/>
    <w:rsid w:val="223AD030"/>
    <w:rsid w:val="239B6C01"/>
    <w:rsid w:val="241BB213"/>
    <w:rsid w:val="26BBC970"/>
    <w:rsid w:val="2AA52264"/>
    <w:rsid w:val="2B739CC0"/>
    <w:rsid w:val="2D36173D"/>
    <w:rsid w:val="2E61EDAF"/>
    <w:rsid w:val="2E6965A0"/>
    <w:rsid w:val="2EEEABBD"/>
    <w:rsid w:val="2F4FC31A"/>
    <w:rsid w:val="30EF9E2C"/>
    <w:rsid w:val="3220FA9A"/>
    <w:rsid w:val="32C86CDB"/>
    <w:rsid w:val="32F3A698"/>
    <w:rsid w:val="3300CD62"/>
    <w:rsid w:val="336B4A85"/>
    <w:rsid w:val="3414FDCE"/>
    <w:rsid w:val="3435C486"/>
    <w:rsid w:val="34805C52"/>
    <w:rsid w:val="34D9B1FC"/>
    <w:rsid w:val="3537D6BF"/>
    <w:rsid w:val="35506FD9"/>
    <w:rsid w:val="362D4E0F"/>
    <w:rsid w:val="366C74B7"/>
    <w:rsid w:val="36CF3EB6"/>
    <w:rsid w:val="37272B86"/>
    <w:rsid w:val="380F45E0"/>
    <w:rsid w:val="381B7E6A"/>
    <w:rsid w:val="384B8346"/>
    <w:rsid w:val="38CDBECB"/>
    <w:rsid w:val="3966650C"/>
    <w:rsid w:val="3B26F483"/>
    <w:rsid w:val="3B4FA150"/>
    <w:rsid w:val="3BF175BA"/>
    <w:rsid w:val="3CC213D8"/>
    <w:rsid w:val="3CF4DFCE"/>
    <w:rsid w:val="3D83FBC3"/>
    <w:rsid w:val="3E4D0964"/>
    <w:rsid w:val="404C4723"/>
    <w:rsid w:val="409022C3"/>
    <w:rsid w:val="427552C1"/>
    <w:rsid w:val="42FC599A"/>
    <w:rsid w:val="432EE235"/>
    <w:rsid w:val="4348A5EF"/>
    <w:rsid w:val="4354F408"/>
    <w:rsid w:val="4720F092"/>
    <w:rsid w:val="47B435ED"/>
    <w:rsid w:val="488C38AA"/>
    <w:rsid w:val="4AE8450F"/>
    <w:rsid w:val="4AECC2C6"/>
    <w:rsid w:val="4B949297"/>
    <w:rsid w:val="4BC5CD06"/>
    <w:rsid w:val="4D4AE54A"/>
    <w:rsid w:val="4E07522E"/>
    <w:rsid w:val="4E30C6EC"/>
    <w:rsid w:val="4E78A970"/>
    <w:rsid w:val="4F1F7181"/>
    <w:rsid w:val="4F27CB49"/>
    <w:rsid w:val="4F89AFAD"/>
    <w:rsid w:val="4FA5A1EC"/>
    <w:rsid w:val="4FC8AB6D"/>
    <w:rsid w:val="508B9040"/>
    <w:rsid w:val="5120B78C"/>
    <w:rsid w:val="52B6AF5E"/>
    <w:rsid w:val="5301E495"/>
    <w:rsid w:val="554F3545"/>
    <w:rsid w:val="58923C53"/>
    <w:rsid w:val="598A2BE7"/>
    <w:rsid w:val="59B145A1"/>
    <w:rsid w:val="5A42F294"/>
    <w:rsid w:val="5A6AE423"/>
    <w:rsid w:val="5BB63900"/>
    <w:rsid w:val="5C462D55"/>
    <w:rsid w:val="5C74242B"/>
    <w:rsid w:val="5C90F140"/>
    <w:rsid w:val="5E2E6F6A"/>
    <w:rsid w:val="5E3F078A"/>
    <w:rsid w:val="5E4F3500"/>
    <w:rsid w:val="5FE1DA8B"/>
    <w:rsid w:val="604FE29D"/>
    <w:rsid w:val="61B5E17D"/>
    <w:rsid w:val="63B619B9"/>
    <w:rsid w:val="641793D2"/>
    <w:rsid w:val="6502D42D"/>
    <w:rsid w:val="659B729A"/>
    <w:rsid w:val="6625ED27"/>
    <w:rsid w:val="6647A696"/>
    <w:rsid w:val="66B04298"/>
    <w:rsid w:val="685C008A"/>
    <w:rsid w:val="687CC838"/>
    <w:rsid w:val="68B19E36"/>
    <w:rsid w:val="68C6A139"/>
    <w:rsid w:val="6997F656"/>
    <w:rsid w:val="69AFB65A"/>
    <w:rsid w:val="6C8321E9"/>
    <w:rsid w:val="6D877EF1"/>
    <w:rsid w:val="6DBBF2DD"/>
    <w:rsid w:val="6E558713"/>
    <w:rsid w:val="6FBB6502"/>
    <w:rsid w:val="700A6A15"/>
    <w:rsid w:val="70399447"/>
    <w:rsid w:val="70C0EDAC"/>
    <w:rsid w:val="70D8B2F2"/>
    <w:rsid w:val="71059AFA"/>
    <w:rsid w:val="712B9E01"/>
    <w:rsid w:val="716D3649"/>
    <w:rsid w:val="717BCE39"/>
    <w:rsid w:val="718E13C5"/>
    <w:rsid w:val="73AC031A"/>
    <w:rsid w:val="74B267C4"/>
    <w:rsid w:val="75B1FADA"/>
    <w:rsid w:val="76E749E9"/>
    <w:rsid w:val="77F71D1C"/>
    <w:rsid w:val="791FC99F"/>
    <w:rsid w:val="7AA77B92"/>
    <w:rsid w:val="7AE78654"/>
    <w:rsid w:val="7B3D91AC"/>
    <w:rsid w:val="7BFE2AD1"/>
    <w:rsid w:val="7C018074"/>
    <w:rsid w:val="7C75DF1F"/>
    <w:rsid w:val="7D7D81D5"/>
    <w:rsid w:val="7D8429C4"/>
    <w:rsid w:val="7D99FAC0"/>
    <w:rsid w:val="7DBB8607"/>
    <w:rsid w:val="7E348543"/>
    <w:rsid w:val="7E4D0E2F"/>
    <w:rsid w:val="7E7B41DC"/>
    <w:rsid w:val="7ECD6A9F"/>
    <w:rsid w:val="7F70F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823D7"/>
  <w15:docId w15:val="{11C4D51A-DF3A-46B0-892B-91527203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Standaard tekst"/>
    <w:qFormat/>
    <w:rsid w:val="00FF1E98"/>
    <w:rPr>
      <w:rFonts w:ascii="OpenSans-Light" w:eastAsia="OpenSans-Light" w:hAnsi="OpenSans-Light" w:cs="OpenSans-Light"/>
      <w:sz w:val="20"/>
      <w:lang w:val="nl-NL" w:eastAsia="nl-NL" w:bidi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595F05"/>
    <w:pPr>
      <w:keepNext/>
      <w:keepLines/>
      <w:outlineLvl w:val="0"/>
    </w:pPr>
    <w:rPr>
      <w:rFonts w:ascii="Open Sans SemiBold" w:eastAsiaTheme="majorEastAsia" w:hAnsi="Open Sans SemiBold" w:cs="Open Sans SemiBold"/>
      <w:color w:val="008CA0"/>
      <w:sz w:val="24"/>
      <w:szCs w:val="24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A125F2"/>
    <w:pPr>
      <w:keepNext/>
      <w:keepLines/>
      <w:spacing w:before="40"/>
      <w:outlineLvl w:val="1"/>
    </w:pPr>
    <w:rPr>
      <w:rFonts w:ascii="Open Sans SemiBold" w:eastAsiaTheme="minorHAnsi" w:hAnsi="Open Sans SemiBold" w:cstheme="majorBidi"/>
      <w:bCs/>
      <w:color w:val="008CA0"/>
      <w:sz w:val="24"/>
      <w:szCs w:val="24"/>
      <w:lang w:eastAsia="en-US" w:bidi="ar-SA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F1E98"/>
    <w:pPr>
      <w:keepNext/>
      <w:keepLines/>
      <w:outlineLvl w:val="2"/>
    </w:pPr>
    <w:rPr>
      <w:rFonts w:ascii="Open Sans SemiBold" w:eastAsiaTheme="majorEastAsia" w:hAnsi="Open Sans SemiBold" w:cstheme="majorBidi"/>
      <w:color w:val="DA291C"/>
      <w:sz w:val="24"/>
      <w:szCs w:val="24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FF1E98"/>
    <w:pPr>
      <w:keepNext/>
      <w:keepLines/>
      <w:outlineLvl w:val="3"/>
    </w:pPr>
    <w:rPr>
      <w:rFonts w:ascii="Open Sans SemiBold" w:eastAsiaTheme="majorEastAsia" w:hAnsi="Open Sans SemiBold" w:cstheme="majorBidi"/>
      <w:iCs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uiPriority w:val="1"/>
    <w:rsid w:val="00C70B42"/>
    <w:pPr>
      <w:ind w:left="127"/>
    </w:pPr>
    <w:rPr>
      <w:szCs w:val="24"/>
    </w:rPr>
  </w:style>
  <w:style w:type="paragraph" w:styleId="Lijstalinea">
    <w:name w:val="List Paragraph"/>
    <w:basedOn w:val="Standaard"/>
    <w:uiPriority w:val="1"/>
  </w:style>
  <w:style w:type="paragraph" w:customStyle="1" w:styleId="TableParagraph">
    <w:name w:val="Table Paragraph"/>
    <w:basedOn w:val="Standaard"/>
    <w:uiPriority w:val="1"/>
  </w:style>
  <w:style w:type="paragraph" w:styleId="Koptekst">
    <w:name w:val="header"/>
    <w:basedOn w:val="Standaard"/>
    <w:link w:val="KoptekstChar"/>
    <w:uiPriority w:val="99"/>
    <w:unhideWhenUsed/>
    <w:rsid w:val="00C212E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212E7"/>
    <w:rPr>
      <w:rFonts w:ascii="OpenSans-Light" w:eastAsia="OpenSans-Light" w:hAnsi="OpenSans-Light" w:cs="OpenSans-Light"/>
      <w:lang w:val="nl-NL" w:eastAsia="nl-NL" w:bidi="nl-NL"/>
    </w:rPr>
  </w:style>
  <w:style w:type="paragraph" w:styleId="Voettekst">
    <w:name w:val="footer"/>
    <w:basedOn w:val="Standaard"/>
    <w:link w:val="VoettekstChar"/>
    <w:uiPriority w:val="99"/>
    <w:unhideWhenUsed/>
    <w:rsid w:val="00C212E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212E7"/>
    <w:rPr>
      <w:rFonts w:ascii="OpenSans-Light" w:eastAsia="OpenSans-Light" w:hAnsi="OpenSans-Light" w:cs="OpenSans-Light"/>
      <w:lang w:val="nl-NL" w:eastAsia="nl-NL" w:bidi="nl-NL"/>
    </w:rPr>
  </w:style>
  <w:style w:type="character" w:styleId="Paginanummer">
    <w:name w:val="page number"/>
    <w:basedOn w:val="Standaardalinea-lettertype"/>
    <w:uiPriority w:val="99"/>
    <w:semiHidden/>
    <w:unhideWhenUsed/>
    <w:rsid w:val="00CD6CE2"/>
  </w:style>
  <w:style w:type="paragraph" w:styleId="Titel">
    <w:name w:val="Title"/>
    <w:aliases w:val="Gefeliciteerd titel"/>
    <w:basedOn w:val="Standaard"/>
    <w:next w:val="Standaard"/>
    <w:link w:val="TitelChar"/>
    <w:autoRedefine/>
    <w:uiPriority w:val="10"/>
    <w:rsid w:val="00595F05"/>
    <w:pPr>
      <w:contextualSpacing/>
    </w:pPr>
    <w:rPr>
      <w:rFonts w:ascii="Open Sans SemiBold" w:eastAsiaTheme="majorEastAsia" w:hAnsi="Open Sans SemiBold" w:cs="Open Sans SemiBold"/>
      <w:color w:val="F2A800"/>
      <w:spacing w:val="-10"/>
      <w:kern w:val="28"/>
      <w:sz w:val="56"/>
      <w:szCs w:val="56"/>
    </w:rPr>
  </w:style>
  <w:style w:type="character" w:customStyle="1" w:styleId="TitelChar">
    <w:name w:val="Titel Char"/>
    <w:aliases w:val="Gefeliciteerd titel Char"/>
    <w:basedOn w:val="Standaardalinea-lettertype"/>
    <w:link w:val="Titel"/>
    <w:uiPriority w:val="10"/>
    <w:rsid w:val="00595F05"/>
    <w:rPr>
      <w:rFonts w:ascii="Open Sans SemiBold" w:eastAsiaTheme="majorEastAsia" w:hAnsi="Open Sans SemiBold" w:cs="Open Sans SemiBold"/>
      <w:color w:val="F2A800"/>
      <w:spacing w:val="-10"/>
      <w:kern w:val="28"/>
      <w:sz w:val="56"/>
      <w:szCs w:val="56"/>
      <w:lang w:val="nl-NL" w:eastAsia="nl-NL" w:bidi="nl-NL"/>
    </w:rPr>
  </w:style>
  <w:style w:type="character" w:customStyle="1" w:styleId="Kop1Char">
    <w:name w:val="Kop 1 Char"/>
    <w:basedOn w:val="Standaardalinea-lettertype"/>
    <w:link w:val="Kop1"/>
    <w:uiPriority w:val="9"/>
    <w:rsid w:val="00595F05"/>
    <w:rPr>
      <w:rFonts w:ascii="Open Sans SemiBold" w:eastAsiaTheme="majorEastAsia" w:hAnsi="Open Sans SemiBold" w:cs="Open Sans SemiBold"/>
      <w:color w:val="008CA0"/>
      <w:sz w:val="24"/>
      <w:szCs w:val="24"/>
      <w:lang w:val="nl-NL" w:eastAsia="nl-NL" w:bidi="nl-NL"/>
    </w:rPr>
  </w:style>
  <w:style w:type="character" w:customStyle="1" w:styleId="Kop2Char">
    <w:name w:val="Kop 2 Char"/>
    <w:basedOn w:val="Standaardalinea-lettertype"/>
    <w:link w:val="Kop2"/>
    <w:uiPriority w:val="9"/>
    <w:rsid w:val="00A125F2"/>
    <w:rPr>
      <w:rFonts w:ascii="Open Sans SemiBold" w:hAnsi="Open Sans SemiBold" w:cstheme="majorBidi"/>
      <w:bCs/>
      <w:color w:val="008CA0"/>
      <w:sz w:val="24"/>
      <w:szCs w:val="24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FF1E98"/>
    <w:rPr>
      <w:rFonts w:ascii="Open Sans SemiBold" w:eastAsiaTheme="majorEastAsia" w:hAnsi="Open Sans SemiBold" w:cstheme="majorBidi"/>
      <w:color w:val="DA291C"/>
      <w:sz w:val="24"/>
      <w:szCs w:val="24"/>
      <w:lang w:val="nl-NL" w:eastAsia="nl-NL" w:bidi="nl-NL"/>
    </w:rPr>
  </w:style>
  <w:style w:type="character" w:customStyle="1" w:styleId="Kop4Char">
    <w:name w:val="Kop 4 Char"/>
    <w:basedOn w:val="Standaardalinea-lettertype"/>
    <w:link w:val="Kop4"/>
    <w:uiPriority w:val="9"/>
    <w:rsid w:val="00FF1E98"/>
    <w:rPr>
      <w:rFonts w:ascii="Open Sans SemiBold" w:eastAsiaTheme="majorEastAsia" w:hAnsi="Open Sans SemiBold" w:cstheme="majorBidi"/>
      <w:iCs/>
      <w:color w:val="000000" w:themeColor="text1"/>
      <w:sz w:val="20"/>
      <w:lang w:val="nl-NL" w:eastAsia="nl-NL" w:bidi="nl-NL"/>
    </w:rPr>
  </w:style>
  <w:style w:type="paragraph" w:styleId="Geenafstand">
    <w:name w:val="No Spacing"/>
    <w:aliases w:val="Introtekst"/>
    <w:autoRedefine/>
    <w:uiPriority w:val="1"/>
    <w:qFormat/>
    <w:rsid w:val="00FF1E98"/>
    <w:rPr>
      <w:rFonts w:ascii="Open Sans" w:eastAsia="OpenSans-Light" w:hAnsi="Open Sans" w:cs="OpenSans-Light"/>
      <w:sz w:val="20"/>
      <w:lang w:eastAsia="nl-NL" w:bidi="nl-NL"/>
    </w:rPr>
  </w:style>
  <w:style w:type="table" w:styleId="Tabelraster">
    <w:name w:val="Table Grid"/>
    <w:basedOn w:val="Standaardtabel"/>
    <w:uiPriority w:val="39"/>
    <w:rsid w:val="00205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52BE"/>
    <w:pPr>
      <w:widowControl/>
      <w:adjustRightInd w:val="0"/>
    </w:pPr>
    <w:rPr>
      <w:rFonts w:ascii="Calibri" w:hAnsi="Calibri" w:cs="Calibri"/>
      <w:color w:val="000000"/>
      <w:sz w:val="24"/>
      <w:szCs w:val="24"/>
      <w:lang w:val="nl-NL"/>
    </w:rPr>
  </w:style>
  <w:style w:type="table" w:styleId="Rastertabel1licht-Accent6">
    <w:name w:val="Grid Table 1 Light Accent 6"/>
    <w:basedOn w:val="Standaardtabel"/>
    <w:uiPriority w:val="46"/>
    <w:rsid w:val="00420AF1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7kleurrijk-Accent6">
    <w:name w:val="List Table 7 Colorful Accent 6"/>
    <w:basedOn w:val="Standaardtabel"/>
    <w:uiPriority w:val="52"/>
    <w:rsid w:val="00420AF1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-Accent5">
    <w:name w:val="Grid Table 1 Light Accent 5"/>
    <w:basedOn w:val="Standaardtabel"/>
    <w:uiPriority w:val="46"/>
    <w:rsid w:val="00420AF1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9633C7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633C7"/>
    <w:rPr>
      <w:rFonts w:ascii="Times New Roman" w:eastAsia="OpenSans-Light" w:hAnsi="Times New Roman" w:cs="Times New Roman"/>
      <w:sz w:val="18"/>
      <w:szCs w:val="18"/>
      <w:lang w:val="nl-NL" w:eastAsia="nl-NL" w:bidi="nl-NL"/>
    </w:rPr>
  </w:style>
  <w:style w:type="paragraph" w:customStyle="1" w:styleId="Gefeliciteerd">
    <w:name w:val="Gefeliciteerd"/>
    <w:basedOn w:val="Titel"/>
    <w:next w:val="Kop2"/>
    <w:autoRedefine/>
    <w:qFormat/>
    <w:rsid w:val="0075111B"/>
  </w:style>
  <w:style w:type="paragraph" w:styleId="Normaalweb">
    <w:name w:val="Normal (Web)"/>
    <w:basedOn w:val="Standaard"/>
    <w:uiPriority w:val="99"/>
    <w:semiHidden/>
    <w:unhideWhenUsed/>
    <w:rsid w:val="00D9574D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sz w:val="22"/>
      <w:lang w:bidi="ar-SA"/>
    </w:rPr>
  </w:style>
  <w:style w:type="table" w:customStyle="1" w:styleId="TableNormal1">
    <w:name w:val="Table Normal1"/>
    <w:uiPriority w:val="2"/>
    <w:semiHidden/>
    <w:unhideWhenUsed/>
    <w:qFormat/>
    <w:rsid w:val="006D1F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ardalinea-lettertype"/>
    <w:uiPriority w:val="99"/>
    <w:semiHidden/>
    <w:unhideWhenUsed/>
    <w:rsid w:val="00E95B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3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536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8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0846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44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54444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78033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0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795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6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1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9545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1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000246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657643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2779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1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22325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5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84240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8197479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896860">
                                          <w:marLeft w:val="-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2.jpg"/><Relationship Id="rId28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jp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031-7820-N.Bladel\AppData\Local\Temp\Temp1_wetransfer-ac456e.zip\nieuwsbrief_SBOmichaelschool.dotx" TargetMode="External"/></Relationships>
</file>

<file path=word/theme/theme1.xml><?xml version="1.0" encoding="utf-8"?>
<a:theme xmlns:a="http://schemas.openxmlformats.org/drawingml/2006/main" name="michaelschoo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6A70A05ED3B84E9E2E75712D1C4C4E" ma:contentTypeVersion="18" ma:contentTypeDescription="Een nieuw document maken." ma:contentTypeScope="" ma:versionID="7694466a8134bfffdeee6f3430af7469">
  <xsd:schema xmlns:xsd="http://www.w3.org/2001/XMLSchema" xmlns:xs="http://www.w3.org/2001/XMLSchema" xmlns:p="http://schemas.microsoft.com/office/2006/metadata/properties" xmlns:ns2="4555904b-fa16-4537-a839-6f3a57960398" xmlns:ns3="97942500-ac46-4e2f-b4ba-96c88925083a" targetNamespace="http://schemas.microsoft.com/office/2006/metadata/properties" ma:root="true" ma:fieldsID="88cba1835369d9193a31ca20a505c991" ns2:_="" ns3:_="">
    <xsd:import namespace="4555904b-fa16-4537-a839-6f3a57960398"/>
    <xsd:import namespace="97942500-ac46-4e2f-b4ba-96c8892508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5904b-fa16-4537-a839-6f3a57960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10890b9-60f8-41ca-9296-420c2804a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42500-ac46-4e2f-b4ba-96c889250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819cb9-9e2f-4382-b198-9d6d6b598b32}" ma:internalName="TaxCatchAll" ma:showField="CatchAllData" ma:web="97942500-ac46-4e2f-b4ba-96c889250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55904b-fa16-4537-a839-6f3a57960398">
      <Terms xmlns="http://schemas.microsoft.com/office/infopath/2007/PartnerControls"/>
    </lcf76f155ced4ddcb4097134ff3c332f>
    <TaxCatchAll xmlns="97942500-ac46-4e2f-b4ba-96c88925083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E1B88D-002E-4F7C-970D-9957F2ACC5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B68813-38C4-4120-8E82-9E3AA0B8F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5904b-fa16-4537-a839-6f3a57960398"/>
    <ds:schemaRef ds:uri="97942500-ac46-4e2f-b4ba-96c889250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D27FEC-B743-44E6-9EBB-D2AC89D5506D}">
  <ds:schemaRefs>
    <ds:schemaRef ds:uri="http://schemas.microsoft.com/office/2006/metadata/properties"/>
    <ds:schemaRef ds:uri="http://schemas.microsoft.com/office/infopath/2007/PartnerControls"/>
    <ds:schemaRef ds:uri="4555904b-fa16-4537-a839-6f3a57960398"/>
    <ds:schemaRef ds:uri="97942500-ac46-4e2f-b4ba-96c88925083a"/>
  </ds:schemaRefs>
</ds:datastoreItem>
</file>

<file path=customXml/itemProps4.xml><?xml version="1.0" encoding="utf-8"?>
<ds:datastoreItem xmlns:ds="http://schemas.openxmlformats.org/officeDocument/2006/customXml" ds:itemID="{9EB4EFB7-9812-4E2F-9CF1-C9616DFB2B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nieuwsbrief_SBOmichaelschool</Template>
  <TotalTime>53</TotalTime>
  <Pages>3</Pages>
  <Words>394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van Bladel</dc:creator>
  <cp:keywords/>
  <cp:lastModifiedBy>Natasha Davies</cp:lastModifiedBy>
  <cp:revision>164</cp:revision>
  <cp:lastPrinted>2019-09-20T09:56:00Z</cp:lastPrinted>
  <dcterms:created xsi:type="dcterms:W3CDTF">2024-10-07T16:22:00Z</dcterms:created>
  <dcterms:modified xsi:type="dcterms:W3CDTF">2024-11-07T09:13:00Z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2019-09-03T00:00:00Z</vt:filetime>
  </property>
  <property fmtid="{D5CDD505-2E9C-101B-9397-08002B2CF9AE}" pid="5" name="ContentTypeId">
    <vt:lpwstr>0x010100536A70A05ED3B84E9E2E75712D1C4C4E</vt:lpwstr>
  </property>
  <property fmtid="{D5CDD505-2E9C-101B-9397-08002B2CF9AE}" pid="6" name="MediaServiceImageTags">
    <vt:lpwstr/>
  </property>
</Properties>
</file>